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lledetableau1"/>
        <w:tblW w:w="5654" w:type="pct"/>
        <w:tblInd w:w="-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20"/>
        <w:gridCol w:w="106"/>
        <w:gridCol w:w="680"/>
        <w:gridCol w:w="63"/>
        <w:gridCol w:w="710"/>
        <w:gridCol w:w="565"/>
        <w:gridCol w:w="4963"/>
      </w:tblGrid>
      <w:tr w:rsidR="002A1244" w:rsidRPr="00087527" w14:paraId="04901833" w14:textId="77777777" w:rsidTr="001424DD">
        <w:tc>
          <w:tcPr>
            <w:tcW w:w="5000" w:type="pct"/>
            <w:gridSpan w:val="7"/>
            <w:shd w:val="clear" w:color="auto" w:fill="155078" w:themeFill="accent1"/>
            <w:vAlign w:val="center"/>
          </w:tcPr>
          <w:p w14:paraId="0F7487F2" w14:textId="7F34B14B" w:rsidR="002A1244" w:rsidRPr="00614775" w:rsidRDefault="004527AB" w:rsidP="008D01F1">
            <w:pPr>
              <w:pStyle w:val="Titre1"/>
            </w:pPr>
            <w:r w:rsidRPr="00614775">
              <w:t>Mode d’emploi</w:t>
            </w:r>
          </w:p>
        </w:tc>
      </w:tr>
      <w:tr w:rsidR="004527AB" w:rsidRPr="00087527" w14:paraId="3F51F09C" w14:textId="77777777" w:rsidTr="001424DD">
        <w:tc>
          <w:tcPr>
            <w:tcW w:w="5000" w:type="pct"/>
            <w:gridSpan w:val="7"/>
          </w:tcPr>
          <w:p w14:paraId="152B30EE" w14:textId="77777777" w:rsidR="007438F3" w:rsidRDefault="00DA2D81" w:rsidP="007438F3">
            <w:pPr>
              <w:spacing w:line="278" w:lineRule="auto"/>
              <w:jc w:val="both"/>
              <w:rPr>
                <w:szCs w:val="24"/>
              </w:rPr>
            </w:pPr>
            <w:r w:rsidRPr="00DA2D81">
              <w:rPr>
                <w:b/>
                <w:bCs/>
                <w:szCs w:val="24"/>
              </w:rPr>
              <w:t xml:space="preserve">Ce questionnaire ne concerne que les murs et enduits en </w:t>
            </w:r>
            <w:r w:rsidRPr="00C057DA">
              <w:rPr>
                <w:b/>
                <w:bCs/>
                <w:szCs w:val="24"/>
                <w:u w:val="single"/>
              </w:rPr>
              <w:t>terre crue non stabilisée</w:t>
            </w:r>
            <w:r w:rsidRPr="00DA2D81">
              <w:rPr>
                <w:b/>
                <w:bCs/>
                <w:szCs w:val="24"/>
              </w:rPr>
              <w:t>.</w:t>
            </w:r>
            <w:r>
              <w:rPr>
                <w:b/>
                <w:bCs/>
                <w:szCs w:val="24"/>
              </w:rPr>
              <w:t xml:space="preserve"> </w:t>
            </w:r>
            <w:r w:rsidR="007438F3" w:rsidRPr="007438F3">
              <w:rPr>
                <w:szCs w:val="24"/>
              </w:rPr>
              <w:t xml:space="preserve">Les réponses serviront à réaliser des FDES pour </w:t>
            </w:r>
            <w:r w:rsidR="007438F3">
              <w:rPr>
                <w:szCs w:val="24"/>
              </w:rPr>
              <w:t xml:space="preserve">différentes </w:t>
            </w:r>
            <w:r w:rsidR="007438F3" w:rsidRPr="007438F3">
              <w:rPr>
                <w:szCs w:val="24"/>
              </w:rPr>
              <w:t xml:space="preserve">techniques </w:t>
            </w:r>
            <w:r w:rsidR="007438F3">
              <w:rPr>
                <w:szCs w:val="24"/>
              </w:rPr>
              <w:t xml:space="preserve">de construction </w:t>
            </w:r>
            <w:r w:rsidR="007438F3" w:rsidRPr="007438F3">
              <w:rPr>
                <w:szCs w:val="24"/>
              </w:rPr>
              <w:t xml:space="preserve">en terre crue. </w:t>
            </w:r>
          </w:p>
          <w:p w14:paraId="4750E8CA" w14:textId="087BEC76" w:rsidR="000427B7" w:rsidRDefault="00DA2D81" w:rsidP="007438F3">
            <w:pPr>
              <w:spacing w:before="0" w:after="160" w:line="278" w:lineRule="auto"/>
              <w:jc w:val="both"/>
              <w:rPr>
                <w:szCs w:val="24"/>
              </w:rPr>
            </w:pPr>
            <w:r>
              <w:rPr>
                <w:szCs w:val="24"/>
              </w:rPr>
              <w:t>Il</w:t>
            </w:r>
            <w:r w:rsidR="000427B7">
              <w:rPr>
                <w:szCs w:val="24"/>
              </w:rPr>
              <w:t xml:space="preserve"> est structuré en 3 parties : </w:t>
            </w:r>
          </w:p>
          <w:p w14:paraId="382A7589" w14:textId="7867801E" w:rsidR="000427B7" w:rsidRPr="000427B7" w:rsidRDefault="00DA2D81" w:rsidP="000427B7">
            <w:pPr>
              <w:pStyle w:val="Paragraphedeliste"/>
              <w:numPr>
                <w:ilvl w:val="0"/>
                <w:numId w:val="25"/>
              </w:numPr>
              <w:spacing w:after="160" w:line="278" w:lineRule="auto"/>
              <w:jc w:val="both"/>
              <w:rPr>
                <w:b/>
                <w:bCs/>
                <w:szCs w:val="24"/>
              </w:rPr>
            </w:pPr>
            <w:r w:rsidRPr="00877161">
              <w:rPr>
                <w:b/>
                <w:bCs/>
                <w:color w:val="FFFFFF" w:themeColor="background1"/>
                <w:szCs w:val="24"/>
                <w:shd w:val="clear" w:color="auto" w:fill="155078" w:themeFill="accent1"/>
              </w:rPr>
              <w:t>Informations sur l’entreprise</w:t>
            </w:r>
            <w:r w:rsidRPr="00877161">
              <w:rPr>
                <w:color w:val="FFFFFF" w:themeColor="background1"/>
                <w:szCs w:val="24"/>
                <w:shd w:val="clear" w:color="auto" w:fill="155078" w:themeFill="accent1"/>
              </w:rPr>
              <w:t xml:space="preserve"> &amp; </w:t>
            </w:r>
            <w:r w:rsidR="000427B7" w:rsidRPr="00877161">
              <w:rPr>
                <w:b/>
                <w:bCs/>
                <w:color w:val="FFFFFF" w:themeColor="background1"/>
                <w:szCs w:val="24"/>
                <w:shd w:val="clear" w:color="auto" w:fill="155078" w:themeFill="accent1"/>
              </w:rPr>
              <w:t>Description générale du chantier</w:t>
            </w:r>
            <w:r w:rsidR="000427B7" w:rsidRPr="00877161">
              <w:rPr>
                <w:color w:val="FFFFFF" w:themeColor="background1"/>
                <w:szCs w:val="24"/>
              </w:rPr>
              <w:t> </w:t>
            </w:r>
            <w:r w:rsidR="000427B7">
              <w:rPr>
                <w:szCs w:val="24"/>
              </w:rPr>
              <w:t xml:space="preserve">: à ne remplir </w:t>
            </w:r>
            <w:r w:rsidR="000427B7" w:rsidRPr="007438F3">
              <w:rPr>
                <w:szCs w:val="24"/>
                <w:u w:val="single"/>
              </w:rPr>
              <w:t>qu’une fois par chantier</w:t>
            </w:r>
            <w:r w:rsidR="000427B7">
              <w:rPr>
                <w:szCs w:val="24"/>
              </w:rPr>
              <w:t xml:space="preserve">. </w:t>
            </w:r>
          </w:p>
          <w:p w14:paraId="5C4966C8" w14:textId="27CCA367" w:rsidR="00DA2D81" w:rsidRPr="00DA2D81" w:rsidRDefault="00DA2D81" w:rsidP="000427B7">
            <w:pPr>
              <w:pStyle w:val="Paragraphedeliste"/>
              <w:numPr>
                <w:ilvl w:val="0"/>
                <w:numId w:val="25"/>
              </w:numPr>
              <w:spacing w:after="160" w:line="278" w:lineRule="auto"/>
              <w:jc w:val="both"/>
              <w:rPr>
                <w:b/>
                <w:bCs/>
                <w:szCs w:val="24"/>
              </w:rPr>
            </w:pPr>
            <w:r w:rsidRPr="00877161">
              <w:rPr>
                <w:b/>
                <w:bCs/>
                <w:szCs w:val="24"/>
                <w:shd w:val="clear" w:color="auto" w:fill="731F1C" w:themeFill="accent5"/>
              </w:rPr>
              <w:t>Questionnaire Technique</w:t>
            </w:r>
            <w:r>
              <w:rPr>
                <w:szCs w:val="24"/>
              </w:rPr>
              <w:t xml:space="preserve"> : </w:t>
            </w:r>
            <w:r w:rsidRPr="007438F3">
              <w:rPr>
                <w:szCs w:val="24"/>
                <w:u w:val="single"/>
              </w:rPr>
              <w:t>à remplir pour chaque technique utilisée sur le chantier</w:t>
            </w:r>
            <w:r>
              <w:rPr>
                <w:szCs w:val="24"/>
              </w:rPr>
              <w:t xml:space="preserve"> </w:t>
            </w:r>
            <w:r w:rsidRPr="000427B7">
              <w:rPr>
                <w:szCs w:val="24"/>
              </w:rPr>
              <w:t>(</w:t>
            </w:r>
            <w:r w:rsidR="007438F3">
              <w:rPr>
                <w:szCs w:val="24"/>
              </w:rPr>
              <w:t xml:space="preserve">merci de </w:t>
            </w:r>
            <w:r w:rsidRPr="000427B7">
              <w:rPr>
                <w:szCs w:val="24"/>
              </w:rPr>
              <w:t>sauvegarde</w:t>
            </w:r>
            <w:r w:rsidR="007438F3">
              <w:rPr>
                <w:szCs w:val="24"/>
              </w:rPr>
              <w:t>r</w:t>
            </w:r>
            <w:r w:rsidRPr="000427B7">
              <w:rPr>
                <w:szCs w:val="24"/>
              </w:rPr>
              <w:t xml:space="preserve"> le fichier sous un autre nom pour une autre technique</w:t>
            </w:r>
            <w:r w:rsidR="00C057DA">
              <w:rPr>
                <w:szCs w:val="24"/>
              </w:rPr>
              <w:t xml:space="preserve">, par exemple au format </w:t>
            </w:r>
            <w:r w:rsidR="006D0C1D" w:rsidRPr="00C057DA">
              <w:rPr>
                <w:szCs w:val="24"/>
              </w:rPr>
              <w:t>D</w:t>
            </w:r>
            <w:r w:rsidR="006D0C1D">
              <w:rPr>
                <w:szCs w:val="24"/>
              </w:rPr>
              <w:t>éclarant</w:t>
            </w:r>
            <w:r w:rsidR="006D0C1D" w:rsidRPr="00C057DA">
              <w:rPr>
                <w:szCs w:val="24"/>
              </w:rPr>
              <w:t>_N</w:t>
            </w:r>
            <w:r w:rsidR="006D0C1D">
              <w:rPr>
                <w:szCs w:val="24"/>
              </w:rPr>
              <w:t>om</w:t>
            </w:r>
            <w:r w:rsidR="006D0C1D" w:rsidRPr="00C057DA">
              <w:rPr>
                <w:szCs w:val="24"/>
              </w:rPr>
              <w:t>C</w:t>
            </w:r>
            <w:r w:rsidR="006D0C1D">
              <w:rPr>
                <w:szCs w:val="24"/>
              </w:rPr>
              <w:t>hantier</w:t>
            </w:r>
            <w:r w:rsidR="006D0C1D" w:rsidRPr="00C057DA">
              <w:rPr>
                <w:szCs w:val="24"/>
              </w:rPr>
              <w:t>_</w:t>
            </w:r>
            <w:r w:rsidR="006D0C1D">
              <w:rPr>
                <w:szCs w:val="24"/>
              </w:rPr>
              <w:t>NomTechnique</w:t>
            </w:r>
            <w:r w:rsidR="006D0C1D" w:rsidRPr="00C057DA">
              <w:rPr>
                <w:szCs w:val="24"/>
              </w:rPr>
              <w:t>.docx</w:t>
            </w:r>
            <w:r w:rsidR="006D0C1D" w:rsidRPr="000427B7">
              <w:rPr>
                <w:szCs w:val="24"/>
              </w:rPr>
              <w:t>)</w:t>
            </w:r>
            <w:r w:rsidR="006D0C1D">
              <w:rPr>
                <w:szCs w:val="24"/>
              </w:rPr>
              <w:t>.</w:t>
            </w:r>
          </w:p>
          <w:p w14:paraId="3894C392" w14:textId="7EBC0867" w:rsidR="00DA2D81" w:rsidRPr="00DA2D81" w:rsidRDefault="00DA2D81" w:rsidP="00DA2D81">
            <w:pPr>
              <w:pStyle w:val="Paragraphedeliste"/>
              <w:numPr>
                <w:ilvl w:val="0"/>
                <w:numId w:val="25"/>
              </w:numPr>
              <w:spacing w:after="160" w:line="278" w:lineRule="auto"/>
              <w:jc w:val="both"/>
              <w:rPr>
                <w:b/>
                <w:bCs/>
                <w:szCs w:val="24"/>
              </w:rPr>
            </w:pPr>
            <w:r w:rsidRPr="00877161">
              <w:rPr>
                <w:b/>
                <w:bCs/>
                <w:color w:val="FFFFFF" w:themeColor="background1"/>
                <w:szCs w:val="24"/>
                <w:shd w:val="clear" w:color="auto" w:fill="00823B"/>
              </w:rPr>
              <w:t>Questionnaire Scénario</w:t>
            </w:r>
            <w:r w:rsidR="00877161">
              <w:rPr>
                <w:b/>
                <w:bCs/>
                <w:color w:val="FFFFFF" w:themeColor="background1"/>
                <w:szCs w:val="24"/>
                <w:shd w:val="clear" w:color="auto" w:fill="00823B"/>
              </w:rPr>
              <w:t xml:space="preserve"> de Déconstruction</w:t>
            </w:r>
            <w:r>
              <w:rPr>
                <w:szCs w:val="24"/>
              </w:rPr>
              <w:t xml:space="preserve"> : </w:t>
            </w:r>
            <w:r w:rsidR="00877161">
              <w:rPr>
                <w:szCs w:val="24"/>
              </w:rPr>
              <w:t>Sans lien avec le chantier, uniquement à titre d’information si pertinent pour vous</w:t>
            </w:r>
            <w:r w:rsidR="00422F8B" w:rsidRPr="00422F8B">
              <w:rPr>
                <w:szCs w:val="24"/>
              </w:rPr>
              <w:t>.</w:t>
            </w:r>
            <w:r w:rsidR="00877161">
              <w:rPr>
                <w:szCs w:val="24"/>
              </w:rPr>
              <w:t xml:space="preserve"> À remplir autant de fois que d’expériences que vous souhaitez partager.</w:t>
            </w:r>
          </w:p>
          <w:p w14:paraId="40C41F0B" w14:textId="216C5533" w:rsidR="00614775" w:rsidRDefault="004527AB" w:rsidP="00BA6A4B">
            <w:pPr>
              <w:spacing w:after="160" w:line="278" w:lineRule="auto"/>
              <w:jc w:val="both"/>
              <w:rPr>
                <w:szCs w:val="24"/>
              </w:rPr>
            </w:pPr>
            <w:r w:rsidRPr="004527AB">
              <w:rPr>
                <w:szCs w:val="24"/>
              </w:rPr>
              <w:t xml:space="preserve">Pour chaque question, </w:t>
            </w:r>
            <w:r w:rsidR="0001011C">
              <w:rPr>
                <w:szCs w:val="24"/>
              </w:rPr>
              <w:t>les réponses sont à renseigner dans les zones dédiées (cases à cocher ou pointillés rouges « </w:t>
            </w:r>
            <w:r w:rsidR="0001011C" w:rsidRPr="0001011C">
              <w:rPr>
                <w:color w:val="EE0000"/>
                <w:szCs w:val="24"/>
              </w:rPr>
              <w:t>…</w:t>
            </w:r>
            <w:r w:rsidR="0001011C">
              <w:rPr>
                <w:color w:val="EE0000"/>
                <w:szCs w:val="24"/>
              </w:rPr>
              <w:t> </w:t>
            </w:r>
            <w:r w:rsidR="0001011C" w:rsidRPr="0001011C">
              <w:rPr>
                <w:szCs w:val="24"/>
              </w:rPr>
              <w:t>»</w:t>
            </w:r>
            <w:r w:rsidR="0001011C">
              <w:rPr>
                <w:szCs w:val="24"/>
              </w:rPr>
              <w:t>). Une zone « </w:t>
            </w:r>
            <w:r w:rsidR="0001011C" w:rsidRPr="00977397">
              <w:rPr>
                <w:b/>
                <w:bCs/>
                <w:color w:val="EE0000"/>
                <w:szCs w:val="24"/>
              </w:rPr>
              <w:t>Commentaire libre</w:t>
            </w:r>
            <w:r w:rsidR="0001011C" w:rsidRPr="0001011C">
              <w:rPr>
                <w:color w:val="EE0000"/>
                <w:szCs w:val="24"/>
              </w:rPr>
              <w:t> </w:t>
            </w:r>
            <w:r w:rsidR="0001011C">
              <w:rPr>
                <w:szCs w:val="24"/>
              </w:rPr>
              <w:t xml:space="preserve">» est disponible en fin de chaque partie pour expliquer l’origine des données </w:t>
            </w:r>
            <w:r w:rsidRPr="004527AB">
              <w:rPr>
                <w:szCs w:val="24"/>
              </w:rPr>
              <w:t xml:space="preserve">(par exemple : d’un compteur installé sur le matériel/sur le chantier, de votre comptabilité, etc.) et tout autre élément qui permette de faciliter la compréhension de vos réponses. </w:t>
            </w:r>
            <w:r w:rsidR="00977397">
              <w:rPr>
                <w:szCs w:val="24"/>
              </w:rPr>
              <w:t>N’hésitez pas à l’utiliser !</w:t>
            </w:r>
          </w:p>
          <w:p w14:paraId="4964E92B" w14:textId="27BC198B" w:rsidR="00F1710C" w:rsidRDefault="0001011C" w:rsidP="00DA2D81">
            <w:pPr>
              <w:spacing w:after="160" w:line="278" w:lineRule="auto"/>
              <w:jc w:val="both"/>
            </w:pPr>
            <w:r>
              <w:rPr>
                <w:szCs w:val="24"/>
              </w:rPr>
              <w:t xml:space="preserve">Si besoin, il est possible d’imprimer ce questionnaire </w:t>
            </w:r>
            <w:r w:rsidR="009F4C3A">
              <w:rPr>
                <w:szCs w:val="24"/>
              </w:rPr>
              <w:t xml:space="preserve">afin de l’avoir directement sur les chantiers concernés, </w:t>
            </w:r>
            <w:r>
              <w:rPr>
                <w:szCs w:val="24"/>
              </w:rPr>
              <w:t>et de retourner une réponse scannée.</w:t>
            </w:r>
          </w:p>
        </w:tc>
      </w:tr>
      <w:tr w:rsidR="00614775" w:rsidRPr="00614775" w14:paraId="468F5AF4" w14:textId="77777777" w:rsidTr="005B0795">
        <w:tc>
          <w:tcPr>
            <w:tcW w:w="5000" w:type="pct"/>
            <w:gridSpan w:val="7"/>
            <w:shd w:val="clear" w:color="auto" w:fill="155078" w:themeFill="accent1"/>
            <w:vAlign w:val="center"/>
          </w:tcPr>
          <w:p w14:paraId="3B51A763" w14:textId="7F35FD79" w:rsidR="00614775" w:rsidRPr="008D01F1" w:rsidRDefault="0027374C" w:rsidP="008D01F1">
            <w:pPr>
              <w:pStyle w:val="Titre1"/>
            </w:pPr>
            <w:r>
              <w:t>Informations sur l’e</w:t>
            </w:r>
            <w:r w:rsidR="00614775" w:rsidRPr="008D01F1">
              <w:t>ntreprise</w:t>
            </w:r>
          </w:p>
        </w:tc>
      </w:tr>
      <w:tr w:rsidR="00614775" w:rsidRPr="00087527" w14:paraId="3C4D9208" w14:textId="77777777" w:rsidTr="001424DD">
        <w:tc>
          <w:tcPr>
            <w:tcW w:w="5000" w:type="pct"/>
            <w:gridSpan w:val="7"/>
            <w:vAlign w:val="center"/>
          </w:tcPr>
          <w:p w14:paraId="34ABC266" w14:textId="77777777" w:rsidR="00614775" w:rsidRDefault="00614775" w:rsidP="00E9105E">
            <w:pPr>
              <w:pStyle w:val="Sansinterligne"/>
            </w:pPr>
          </w:p>
        </w:tc>
      </w:tr>
      <w:tr w:rsidR="007B32E9" w:rsidRPr="00087527" w14:paraId="5706928F" w14:textId="77777777" w:rsidTr="001424DD">
        <w:tc>
          <w:tcPr>
            <w:tcW w:w="1580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</w:tcBorders>
          </w:tcPr>
          <w:p w14:paraId="26FD025E" w14:textId="4BB47AE9" w:rsidR="007B32E9" w:rsidRPr="007F4F76" w:rsidRDefault="007B32E9" w:rsidP="00EF63DC">
            <w:pPr>
              <w:pStyle w:val="Consigne"/>
              <w:jc w:val="right"/>
            </w:pPr>
            <w:r w:rsidRPr="007F4F76">
              <w:t>Nom de l’entreprise</w:t>
            </w:r>
          </w:p>
        </w:tc>
        <w:tc>
          <w:tcPr>
            <w:tcW w:w="3420" w:type="pct"/>
            <w:gridSpan w:val="5"/>
            <w:tcBorders>
              <w:top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bottom"/>
          </w:tcPr>
          <w:sdt>
            <w:sdtPr>
              <w:alias w:val="nom_entreprise"/>
              <w:tag w:val="nom_entreprise"/>
              <w:id w:val="1904877368"/>
              <w:placeholder>
                <w:docPart w:val="D9E668875A4E48359D8E98D3112DC35E"/>
              </w:placeholder>
              <w:text/>
            </w:sdtPr>
            <w:sdtContent>
              <w:p w14:paraId="53509F92" w14:textId="36DF537D" w:rsidR="007B32E9" w:rsidRPr="00F1710C" w:rsidRDefault="00F1710C" w:rsidP="007B32E9">
                <w:pPr>
                  <w:pStyle w:val="Rponse"/>
                  <w:rPr>
                    <w:i w:val="0"/>
                    <w:iCs w:val="0"/>
                    <w:color w:val="auto"/>
                    <w:szCs w:val="28"/>
                  </w:rPr>
                </w:pPr>
                <w:r w:rsidRPr="00F1710C">
                  <w:t>…</w:t>
                </w:r>
                <w:r w:rsidR="00EF63DC">
                  <w:t>…..</w:t>
                </w:r>
                <w:r w:rsidR="00EF63DC">
                  <w:tab/>
                </w:r>
                <w:r w:rsidR="00EF63DC">
                  <w:tab/>
                </w:r>
                <w:r w:rsidR="00EF63DC">
                  <w:tab/>
                </w:r>
                <w:r w:rsidR="00EF63DC">
                  <w:tab/>
                </w:r>
                <w:r w:rsidR="00EF63DC">
                  <w:tab/>
                </w:r>
                <w:r w:rsidR="00EF63DC">
                  <w:tab/>
                </w:r>
                <w:r w:rsidR="00EF63DC">
                  <w:tab/>
                </w:r>
                <w:r w:rsidR="00EF63DC">
                  <w:tab/>
                </w:r>
              </w:p>
            </w:sdtContent>
          </w:sdt>
        </w:tc>
      </w:tr>
      <w:tr w:rsidR="007B32E9" w:rsidRPr="007F4F76" w14:paraId="765EF0F5" w14:textId="77777777" w:rsidTr="001424DD">
        <w:tc>
          <w:tcPr>
            <w:tcW w:w="1580" w:type="pct"/>
            <w:gridSpan w:val="2"/>
            <w:tcBorders>
              <w:left w:val="single" w:sz="4" w:space="0" w:color="000000" w:themeColor="text1"/>
            </w:tcBorders>
          </w:tcPr>
          <w:p w14:paraId="32314EB8" w14:textId="45C216F4" w:rsidR="007B32E9" w:rsidRPr="007F4F76" w:rsidRDefault="007B32E9" w:rsidP="00EF63DC">
            <w:pPr>
              <w:pStyle w:val="Consigne"/>
              <w:jc w:val="right"/>
            </w:pPr>
            <w:r w:rsidRPr="007F4F76">
              <w:t>Localisation</w:t>
            </w:r>
          </w:p>
        </w:tc>
        <w:tc>
          <w:tcPr>
            <w:tcW w:w="3420" w:type="pct"/>
            <w:gridSpan w:val="5"/>
            <w:tcBorders>
              <w:bottom w:val="single" w:sz="4" w:space="0" w:color="auto"/>
              <w:right w:val="single" w:sz="4" w:space="0" w:color="000000" w:themeColor="text1"/>
            </w:tcBorders>
            <w:vAlign w:val="bottom"/>
          </w:tcPr>
          <w:sdt>
            <w:sdtPr>
              <w:alias w:val="localisation"/>
              <w:tag w:val="localisation"/>
              <w:id w:val="-1537342073"/>
              <w:placeholder>
                <w:docPart w:val="76576946605E4232B74F047248EE8D32"/>
              </w:placeholder>
              <w:text w:multiLine="1"/>
            </w:sdtPr>
            <w:sdtContent>
              <w:p w14:paraId="28A5A95C" w14:textId="5C405B0C" w:rsidR="007B32E9" w:rsidRPr="00284547" w:rsidRDefault="00F1710C" w:rsidP="007B32E9">
                <w:pPr>
                  <w:pStyle w:val="Rponse"/>
                </w:pPr>
                <w:r>
                  <w:t>…</w:t>
                </w:r>
                <w:r w:rsidR="00EF63DC">
                  <w:t>…..</w:t>
                </w:r>
                <w:r w:rsidR="00EF63DC">
                  <w:tab/>
                </w:r>
                <w:r w:rsidR="00EF63DC">
                  <w:tab/>
                </w:r>
                <w:r w:rsidR="00EF63DC">
                  <w:tab/>
                </w:r>
                <w:r w:rsidR="00EF63DC">
                  <w:tab/>
                </w:r>
                <w:r w:rsidR="00EF63DC">
                  <w:tab/>
                </w:r>
                <w:r w:rsidR="00EF63DC">
                  <w:tab/>
                </w:r>
                <w:r w:rsidR="00EF63DC">
                  <w:tab/>
                </w:r>
                <w:r w:rsidR="00EF63DC">
                  <w:tab/>
                </w:r>
              </w:p>
            </w:sdtContent>
          </w:sdt>
        </w:tc>
      </w:tr>
      <w:tr w:rsidR="007B32E9" w:rsidRPr="007F4F76" w14:paraId="56032DB8" w14:textId="77777777" w:rsidTr="001424DD">
        <w:tc>
          <w:tcPr>
            <w:tcW w:w="1580" w:type="pct"/>
            <w:gridSpan w:val="2"/>
            <w:tcBorders>
              <w:left w:val="single" w:sz="4" w:space="0" w:color="000000" w:themeColor="text1"/>
            </w:tcBorders>
          </w:tcPr>
          <w:p w14:paraId="334ECC3C" w14:textId="4C365F6E" w:rsidR="007B32E9" w:rsidRPr="007F4F76" w:rsidRDefault="007B32E9" w:rsidP="00EF63DC">
            <w:pPr>
              <w:pStyle w:val="Consigne"/>
              <w:jc w:val="right"/>
            </w:pPr>
            <w:r w:rsidRPr="007F4F76">
              <w:t>Contact</w:t>
            </w:r>
          </w:p>
        </w:tc>
        <w:tc>
          <w:tcPr>
            <w:tcW w:w="3420" w:type="pct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bottom"/>
          </w:tcPr>
          <w:sdt>
            <w:sdtPr>
              <w:alias w:val="contact"/>
              <w:tag w:val="contact"/>
              <w:id w:val="2128501716"/>
              <w:placeholder>
                <w:docPart w:val="667B39DFCA0344DCB5A896D25E4B84A4"/>
              </w:placeholder>
              <w:text w:multiLine="1"/>
            </w:sdtPr>
            <w:sdtContent>
              <w:p w14:paraId="70FDDC8E" w14:textId="7D9CB2C9" w:rsidR="007B32E9" w:rsidRPr="00284547" w:rsidRDefault="00EF63DC" w:rsidP="007B32E9">
                <w:pPr>
                  <w:pStyle w:val="Rponse"/>
                </w:pPr>
                <w:r>
                  <w:t>…..</w:t>
                </w:r>
                <w:r w:rsidR="00F1710C">
                  <w:t>…</w:t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</w:p>
            </w:sdtContent>
          </w:sdt>
        </w:tc>
      </w:tr>
      <w:tr w:rsidR="00EF63DC" w:rsidRPr="00087527" w14:paraId="77782344" w14:textId="77777777" w:rsidTr="000002A7">
        <w:tc>
          <w:tcPr>
            <w:tcW w:w="2569" w:type="pct"/>
            <w:gridSpan w:val="6"/>
            <w:tcBorders>
              <w:left w:val="single" w:sz="4" w:space="0" w:color="000000" w:themeColor="text1"/>
            </w:tcBorders>
            <w:vAlign w:val="bottom"/>
          </w:tcPr>
          <w:p w14:paraId="4DC74C36" w14:textId="77777777" w:rsidR="00EF63DC" w:rsidRDefault="00EF63DC" w:rsidP="005D0648">
            <w:pPr>
              <w:pStyle w:val="findeligne"/>
              <w:jc w:val="right"/>
            </w:pPr>
          </w:p>
        </w:tc>
        <w:tc>
          <w:tcPr>
            <w:tcW w:w="2431" w:type="pct"/>
            <w:tcBorders>
              <w:right w:val="single" w:sz="4" w:space="0" w:color="000000" w:themeColor="text1"/>
            </w:tcBorders>
            <w:vAlign w:val="bottom"/>
          </w:tcPr>
          <w:p w14:paraId="71C396AB" w14:textId="77777777" w:rsidR="00EF63DC" w:rsidRDefault="00EF63DC" w:rsidP="005D0648">
            <w:pPr>
              <w:pStyle w:val="findeligne"/>
            </w:pPr>
          </w:p>
        </w:tc>
      </w:tr>
      <w:tr w:rsidR="005D0648" w:rsidRPr="00087527" w14:paraId="3C6EBB70" w14:textId="77777777" w:rsidTr="000002A7">
        <w:tc>
          <w:tcPr>
            <w:tcW w:w="2569" w:type="pct"/>
            <w:gridSpan w:val="6"/>
            <w:tcBorders>
              <w:left w:val="single" w:sz="4" w:space="0" w:color="000000" w:themeColor="text1"/>
            </w:tcBorders>
            <w:vAlign w:val="bottom"/>
          </w:tcPr>
          <w:p w14:paraId="79D08BCB" w14:textId="7E016A32" w:rsidR="005D0648" w:rsidRDefault="005D0648" w:rsidP="005D0648">
            <w:pPr>
              <w:jc w:val="right"/>
            </w:pPr>
            <w:r>
              <w:t>Nombre de chantiers terre crue réalisés ces 5 dernières années </w:t>
            </w:r>
            <w:r w:rsidR="002557DA">
              <w:t>(</w:t>
            </w:r>
            <w:r w:rsidR="002557DA">
              <w:rPr>
                <w:i/>
                <w:iCs/>
              </w:rPr>
              <w:t xml:space="preserve">et prix </w:t>
            </w:r>
            <w:r w:rsidR="00977397">
              <w:rPr>
                <w:i/>
                <w:iCs/>
              </w:rPr>
              <w:t xml:space="preserve">moyen </w:t>
            </w:r>
            <w:r w:rsidR="002557DA">
              <w:rPr>
                <w:i/>
                <w:iCs/>
              </w:rPr>
              <w:t xml:space="preserve">HT </w:t>
            </w:r>
            <w:r w:rsidR="00C057DA">
              <w:rPr>
                <w:i/>
                <w:iCs/>
              </w:rPr>
              <w:t xml:space="preserve">ou </w:t>
            </w:r>
            <w:r w:rsidR="00977397">
              <w:rPr>
                <w:i/>
                <w:iCs/>
              </w:rPr>
              <w:t>taille</w:t>
            </w:r>
            <w:r w:rsidR="00C057DA">
              <w:rPr>
                <w:i/>
                <w:iCs/>
              </w:rPr>
              <w:t xml:space="preserve"> moyenne </w:t>
            </w:r>
            <w:r w:rsidR="002557DA">
              <w:rPr>
                <w:i/>
                <w:iCs/>
              </w:rPr>
              <w:t>d’un chantier</w:t>
            </w:r>
            <w:r w:rsidR="002557DA">
              <w:t>)</w:t>
            </w:r>
            <w:r w:rsidR="00977397">
              <w:t xml:space="preserve"> </w:t>
            </w:r>
            <w:r>
              <w:t>:</w:t>
            </w:r>
          </w:p>
        </w:tc>
        <w:tc>
          <w:tcPr>
            <w:tcW w:w="2431" w:type="pct"/>
            <w:tcBorders>
              <w:bottom w:val="single" w:sz="4" w:space="0" w:color="auto"/>
              <w:right w:val="single" w:sz="4" w:space="0" w:color="000000" w:themeColor="text1"/>
            </w:tcBorders>
            <w:vAlign w:val="bottom"/>
          </w:tcPr>
          <w:sdt>
            <w:sdtPr>
              <w:alias w:val="Nbr_chantiers"/>
              <w:tag w:val="Nbr_chantiers"/>
              <w:id w:val="-420420903"/>
              <w:placeholder>
                <w:docPart w:val="B399DBEDBB1241C4917CE702A6E2D5F9"/>
              </w:placeholder>
              <w:text w:multiLine="1"/>
            </w:sdtPr>
            <w:sdtContent>
              <w:p w14:paraId="508FEC72" w14:textId="674912DB" w:rsidR="005D0648" w:rsidRPr="005D0648" w:rsidRDefault="005D0648" w:rsidP="005D0648">
                <w:pPr>
                  <w:pStyle w:val="Rponse"/>
                </w:pPr>
                <w:r w:rsidRPr="005D0648">
                  <w:t>…..…</w:t>
                </w:r>
                <w:r w:rsidRPr="005D0648">
                  <w:tab/>
                </w:r>
                <w:r w:rsidRPr="005D0648">
                  <w:tab/>
                </w:r>
                <w:r w:rsidRPr="005D0648">
                  <w:tab/>
                </w:r>
                <w:r w:rsidRPr="005D0648">
                  <w:tab/>
                </w:r>
                <w:r w:rsidRPr="005D0648">
                  <w:tab/>
                </w:r>
                <w:r w:rsidRPr="005D0648">
                  <w:tab/>
                </w:r>
              </w:p>
            </w:sdtContent>
          </w:sdt>
        </w:tc>
      </w:tr>
      <w:tr w:rsidR="005D0648" w:rsidRPr="00087527" w14:paraId="3170A43B" w14:textId="77777777" w:rsidTr="000002A7">
        <w:tc>
          <w:tcPr>
            <w:tcW w:w="2569" w:type="pct"/>
            <w:gridSpan w:val="6"/>
            <w:tcBorders>
              <w:left w:val="single" w:sz="4" w:space="0" w:color="000000" w:themeColor="text1"/>
            </w:tcBorders>
            <w:vAlign w:val="bottom"/>
          </w:tcPr>
          <w:p w14:paraId="11D3F468" w14:textId="77777777" w:rsidR="005D0648" w:rsidRDefault="005D0648" w:rsidP="00B46BEC">
            <w:pPr>
              <w:pStyle w:val="findeligne"/>
            </w:pPr>
          </w:p>
        </w:tc>
        <w:tc>
          <w:tcPr>
            <w:tcW w:w="2431" w:type="pct"/>
            <w:tcBorders>
              <w:top w:val="single" w:sz="4" w:space="0" w:color="auto"/>
              <w:right w:val="single" w:sz="4" w:space="0" w:color="000000" w:themeColor="text1"/>
            </w:tcBorders>
            <w:vAlign w:val="bottom"/>
          </w:tcPr>
          <w:p w14:paraId="0B5405D6" w14:textId="77777777" w:rsidR="005D0648" w:rsidRDefault="005D0648" w:rsidP="005D0648">
            <w:pPr>
              <w:pStyle w:val="findeligne"/>
            </w:pPr>
          </w:p>
        </w:tc>
      </w:tr>
      <w:tr w:rsidR="005D0648" w:rsidRPr="007F4F76" w14:paraId="23A913D7" w14:textId="77777777" w:rsidTr="001424DD">
        <w:tc>
          <w:tcPr>
            <w:tcW w:w="1580" w:type="pct"/>
            <w:gridSpan w:val="2"/>
            <w:tcBorders>
              <w:left w:val="single" w:sz="4" w:space="0" w:color="000000" w:themeColor="text1"/>
              <w:bottom w:val="single" w:sz="4" w:space="0" w:color="000000" w:themeColor="text1"/>
            </w:tcBorders>
          </w:tcPr>
          <w:p w14:paraId="33761C24" w14:textId="1BA60A26" w:rsidR="005D0648" w:rsidRPr="007F4F76" w:rsidRDefault="005D0648" w:rsidP="005D0648">
            <w:pPr>
              <w:pStyle w:val="Consigne"/>
              <w:jc w:val="right"/>
            </w:pPr>
            <w:r>
              <w:t>Techniques mises en œuvre par l’entreprise</w:t>
            </w:r>
            <w:r w:rsidR="002557DA">
              <w:t xml:space="preserve"> </w:t>
            </w:r>
            <w:r w:rsidR="0027374C">
              <w:t>(</w:t>
            </w:r>
            <w:r w:rsidR="002557DA" w:rsidRPr="002557DA">
              <w:rPr>
                <w:i/>
                <w:iCs/>
              </w:rPr>
              <w:t>dans votre pratique courante,</w:t>
            </w:r>
            <w:r w:rsidR="002557DA" w:rsidRPr="002557DA">
              <w:t xml:space="preserve"> </w:t>
            </w:r>
            <w:r w:rsidR="0027374C" w:rsidRPr="002557DA">
              <w:rPr>
                <w:i/>
                <w:iCs/>
              </w:rPr>
              <w:t>tout chantier confondu</w:t>
            </w:r>
            <w:r w:rsidR="0027374C">
              <w:t xml:space="preserve">) </w:t>
            </w:r>
            <w:r>
              <w:t xml:space="preserve">: </w:t>
            </w:r>
          </w:p>
        </w:tc>
        <w:tc>
          <w:tcPr>
            <w:tcW w:w="3420" w:type="pct"/>
            <w:gridSpan w:val="5"/>
            <w:tcBorders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3D63E30" w14:textId="5F447228" w:rsidR="005D0648" w:rsidRDefault="00000000" w:rsidP="005D0648">
            <w:sdt>
              <w:sdtPr>
                <w:rPr>
                  <w:rFonts w:ascii="MS Gothic" w:eastAsia="MS Gothic" w:hAnsi="MS Gothic" w:hint="eastAsia"/>
                </w:rPr>
                <w:alias w:val="Adobe"/>
                <w:tag w:val="Adobe"/>
                <w:id w:val="16345134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D064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D0648">
              <w:t xml:space="preserve"> Adobe</w:t>
            </w:r>
            <w:r w:rsidR="005D0648">
              <w:tab/>
            </w:r>
            <w:sdt>
              <w:sdtPr>
                <w:rPr>
                  <w:rFonts w:ascii="MS Gothic" w:eastAsia="MS Gothic" w:hAnsi="MS Gothic" w:hint="eastAsia"/>
                </w:rPr>
                <w:alias w:val="Bauge"/>
                <w:tag w:val="Bauge"/>
                <w:id w:val="-4362230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6558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D0648">
              <w:t xml:space="preserve"> Bauge </w:t>
            </w:r>
            <w:r w:rsidR="005D0648">
              <w:tab/>
            </w:r>
            <w:r w:rsidR="003545B8">
              <w:tab/>
            </w:r>
            <w:sdt>
              <w:sdtPr>
                <w:rPr>
                  <w:rFonts w:ascii="MS Gothic" w:eastAsia="MS Gothic" w:hAnsi="MS Gothic" w:hint="eastAsia"/>
                </w:rPr>
                <w:alias w:val="Enduit"/>
                <w:tag w:val="enduit"/>
                <w:id w:val="16464757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6558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D0648">
              <w:t xml:space="preserve"> Enduit en terre crue</w:t>
            </w:r>
          </w:p>
          <w:p w14:paraId="03A10079" w14:textId="0ACB7719" w:rsidR="005D0648" w:rsidRDefault="00000000" w:rsidP="005D0648">
            <w:sdt>
              <w:sdtPr>
                <w:rPr>
                  <w:rFonts w:ascii="MS Gothic" w:eastAsia="MS Gothic" w:hAnsi="MS Gothic" w:hint="eastAsia"/>
                </w:rPr>
                <w:alias w:val="Pisé"/>
                <w:tag w:val="Pisé"/>
                <w:id w:val="-15140583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6558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D0648">
              <w:t xml:space="preserve"> Pisé</w:t>
            </w:r>
            <w:r w:rsidR="005D0648">
              <w:tab/>
            </w:r>
            <w:r w:rsidR="005D0648">
              <w:tab/>
            </w:r>
            <w:sdt>
              <w:sdtPr>
                <w:rPr>
                  <w:rFonts w:ascii="MS Gothic" w:eastAsia="MS Gothic" w:hAnsi="MS Gothic" w:hint="eastAsia"/>
                </w:rPr>
                <w:alias w:val="TA"/>
                <w:tag w:val="TA"/>
                <w:id w:val="21175600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6558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D0648">
              <w:t xml:space="preserve"> Terre Allégée </w:t>
            </w:r>
            <w:r w:rsidR="005D0648">
              <w:tab/>
            </w:r>
            <w:sdt>
              <w:sdtPr>
                <w:rPr>
                  <w:rFonts w:ascii="MS Gothic" w:eastAsia="MS Gothic" w:hAnsi="MS Gothic" w:hint="eastAsia"/>
                </w:rPr>
                <w:alias w:val="Torchis"/>
                <w:tag w:val="torchis"/>
                <w:id w:val="-12129643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6558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D0648">
              <w:t xml:space="preserve"> Torchis</w:t>
            </w:r>
          </w:p>
          <w:p w14:paraId="552265D2" w14:textId="2B779F48" w:rsidR="005D0648" w:rsidRPr="008D01F1" w:rsidRDefault="005D0648" w:rsidP="005D0648">
            <w:pPr>
              <w:pStyle w:val="findeligne"/>
            </w:pPr>
          </w:p>
        </w:tc>
      </w:tr>
      <w:tr w:rsidR="005D0648" w:rsidRPr="007F4F76" w14:paraId="7CBDF5F8" w14:textId="77777777" w:rsidTr="001424DD">
        <w:tc>
          <w:tcPr>
            <w:tcW w:w="5000" w:type="pct"/>
            <w:gridSpan w:val="7"/>
            <w:tcBorders>
              <w:top w:val="single" w:sz="4" w:space="0" w:color="000000" w:themeColor="text1"/>
            </w:tcBorders>
            <w:vAlign w:val="center"/>
          </w:tcPr>
          <w:p w14:paraId="6619AE12" w14:textId="32E6603F" w:rsidR="005D0648" w:rsidRDefault="005D0648" w:rsidP="00C057DA">
            <w:pPr>
              <w:spacing w:before="0"/>
              <w:rPr>
                <w:i/>
                <w:iCs/>
              </w:rPr>
            </w:pPr>
            <w:r w:rsidRPr="00B34D48">
              <w:rPr>
                <w:i/>
                <w:iCs/>
              </w:rPr>
              <w:t xml:space="preserve">Merci de remplir un </w:t>
            </w:r>
            <w:r w:rsidR="00DA2D81">
              <w:rPr>
                <w:i/>
                <w:iCs/>
              </w:rPr>
              <w:t>Q</w:t>
            </w:r>
            <w:r w:rsidRPr="00B34D48">
              <w:rPr>
                <w:i/>
                <w:iCs/>
              </w:rPr>
              <w:t xml:space="preserve">uestionnaire </w:t>
            </w:r>
            <w:r w:rsidR="00DA2D81">
              <w:rPr>
                <w:i/>
                <w:iCs/>
              </w:rPr>
              <w:t>T</w:t>
            </w:r>
            <w:r w:rsidRPr="00B34D48">
              <w:rPr>
                <w:i/>
                <w:iCs/>
              </w:rPr>
              <w:t>echnique par technique et par chantier !</w:t>
            </w:r>
          </w:p>
          <w:p w14:paraId="25064626" w14:textId="600AF404" w:rsidR="005D0648" w:rsidRPr="008D01F1" w:rsidRDefault="005D0648" w:rsidP="00C057DA">
            <w:pPr>
              <w:pStyle w:val="findeligne"/>
              <w:spacing w:before="0"/>
            </w:pPr>
          </w:p>
        </w:tc>
      </w:tr>
      <w:tr w:rsidR="00E671BC" w:rsidRPr="007F4F76" w14:paraId="4F9CD087" w14:textId="77777777" w:rsidTr="00E671BC">
        <w:tc>
          <w:tcPr>
            <w:tcW w:w="5000" w:type="pct"/>
            <w:gridSpan w:val="7"/>
            <w:vAlign w:val="center"/>
          </w:tcPr>
          <w:p w14:paraId="6A6D9CB6" w14:textId="4881F704" w:rsidR="00E671BC" w:rsidRPr="00E671BC" w:rsidRDefault="00E671BC" w:rsidP="00E671BC">
            <w:pPr>
              <w:jc w:val="center"/>
              <w:rPr>
                <w:b/>
                <w:bCs/>
              </w:rPr>
            </w:pPr>
            <w:r w:rsidRPr="00E671BC">
              <w:rPr>
                <w:b/>
                <w:bCs/>
              </w:rPr>
              <w:t>Souhaitez-vous anonymiser ce questionnaire ?</w:t>
            </w:r>
          </w:p>
          <w:p w14:paraId="7DD0F0AA" w14:textId="0333AE29" w:rsidR="00E671BC" w:rsidRDefault="00000000" w:rsidP="00E671BC">
            <w:pPr>
              <w:jc w:val="center"/>
            </w:pPr>
            <w:sdt>
              <w:sdtPr>
                <w:id w:val="-8017655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B079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671BC">
              <w:t xml:space="preserve"> Oui </w:t>
            </w:r>
            <w:r w:rsidR="00E671BC">
              <w:tab/>
            </w:r>
            <w:r w:rsidR="00E671BC">
              <w:tab/>
            </w:r>
            <w:r w:rsidR="00E671BC">
              <w:tab/>
            </w:r>
            <w:sdt>
              <w:sdtPr>
                <w:id w:val="5090291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671B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671BC">
              <w:t xml:space="preserve"> Non</w:t>
            </w:r>
          </w:p>
          <w:p w14:paraId="0A21D95F" w14:textId="77777777" w:rsidR="00E671BC" w:rsidRPr="008D01F1" w:rsidRDefault="00E671BC" w:rsidP="003D7612">
            <w:pPr>
              <w:pStyle w:val="findeligne"/>
            </w:pPr>
          </w:p>
        </w:tc>
      </w:tr>
      <w:tr w:rsidR="00737EC4" w:rsidRPr="00614775" w14:paraId="360FA87A" w14:textId="77777777" w:rsidTr="00D43EDC">
        <w:tc>
          <w:tcPr>
            <w:tcW w:w="5000" w:type="pct"/>
            <w:gridSpan w:val="7"/>
            <w:shd w:val="clear" w:color="auto" w:fill="155078" w:themeFill="accent1"/>
            <w:vAlign w:val="center"/>
          </w:tcPr>
          <w:p w14:paraId="6F3A9915" w14:textId="434E991C" w:rsidR="00737EC4" w:rsidRPr="008D01F1" w:rsidRDefault="00737EC4" w:rsidP="00737EC4">
            <w:pPr>
              <w:pStyle w:val="Titre1"/>
            </w:pPr>
            <w:r w:rsidRPr="005B0795">
              <w:lastRenderedPageBreak/>
              <w:t xml:space="preserve">Description </w:t>
            </w:r>
            <w:r>
              <w:t xml:space="preserve">générale </w:t>
            </w:r>
            <w:r w:rsidRPr="005B0795">
              <w:t>du chantier</w:t>
            </w:r>
          </w:p>
        </w:tc>
      </w:tr>
      <w:tr w:rsidR="005B0795" w:rsidRPr="00087527" w14:paraId="16B0941D" w14:textId="77777777" w:rsidTr="005B0795">
        <w:tc>
          <w:tcPr>
            <w:tcW w:w="5000" w:type="pct"/>
            <w:gridSpan w:val="7"/>
            <w:tcBorders>
              <w:bottom w:val="single" w:sz="4" w:space="0" w:color="auto"/>
            </w:tcBorders>
            <w:vAlign w:val="bottom"/>
          </w:tcPr>
          <w:p w14:paraId="154BC426" w14:textId="5881EAC7" w:rsidR="005B0795" w:rsidRPr="005B0795" w:rsidRDefault="005B0795" w:rsidP="005B0795">
            <w:pPr>
              <w:spacing w:after="200"/>
              <w:rPr>
                <w:bCs/>
              </w:rPr>
            </w:pPr>
            <w:r>
              <w:rPr>
                <w:b/>
              </w:rPr>
              <w:t>Si plusieurs techniques sont utilisées sur ce chantier</w:t>
            </w:r>
            <w:r w:rsidRPr="005B0795">
              <w:rPr>
                <w:bCs/>
              </w:rPr>
              <w:t xml:space="preserve">, </w:t>
            </w:r>
            <w:r w:rsidR="006139E4">
              <w:rPr>
                <w:bCs/>
              </w:rPr>
              <w:t xml:space="preserve">merci de </w:t>
            </w:r>
            <w:r w:rsidRPr="005B0795">
              <w:rPr>
                <w:bCs/>
              </w:rPr>
              <w:t>ne remplir qu’une fois cette partie « Description générale du chantier » et remplir autant de questionnaires pour les parties suivantes que de techniques utilisées</w:t>
            </w:r>
            <w:r w:rsidR="00977397">
              <w:rPr>
                <w:bCs/>
              </w:rPr>
              <w:t xml:space="preserve"> sur ce chantier</w:t>
            </w:r>
            <w:r w:rsidRPr="005B0795">
              <w:rPr>
                <w:bCs/>
              </w:rPr>
              <w:t>.</w:t>
            </w:r>
          </w:p>
        </w:tc>
      </w:tr>
      <w:tr w:rsidR="00284547" w:rsidRPr="00087527" w14:paraId="39DF6E6D" w14:textId="77777777" w:rsidTr="00C9537B">
        <w:tc>
          <w:tcPr>
            <w:tcW w:w="1528" w:type="pct"/>
          </w:tcPr>
          <w:p w14:paraId="7AE51F31" w14:textId="2230517E" w:rsidR="003B026F" w:rsidRPr="005B0795" w:rsidRDefault="004C09AE" w:rsidP="00F103C0">
            <w:pPr>
              <w:pStyle w:val="Retraitnormal"/>
              <w:ind w:left="0"/>
              <w:jc w:val="right"/>
            </w:pPr>
            <w:r w:rsidRPr="005B0795">
              <w:t>Technique</w:t>
            </w:r>
            <w:r w:rsidR="005F54AA" w:rsidRPr="005B0795">
              <w:t>s</w:t>
            </w:r>
            <w:r w:rsidRPr="005B0795">
              <w:t xml:space="preserve"> utilisée</w:t>
            </w:r>
            <w:r w:rsidR="005F54AA" w:rsidRPr="005B0795">
              <w:t>s</w:t>
            </w:r>
            <w:r w:rsidRPr="005B0795">
              <w:t xml:space="preserve"> sur ce chantier</w:t>
            </w:r>
            <w:r w:rsidR="005F54AA" w:rsidRPr="005B0795">
              <w:t xml:space="preserve"> (</w:t>
            </w:r>
            <w:r w:rsidR="005F54AA" w:rsidRPr="005B0795">
              <w:rPr>
                <w:i/>
                <w:iCs/>
              </w:rPr>
              <w:t>en cocher plusieurs si besoin</w:t>
            </w:r>
            <w:r w:rsidR="005F54AA" w:rsidRPr="005B0795">
              <w:t>)</w:t>
            </w:r>
            <w:r w:rsidR="00F103C0" w:rsidRPr="005B0795">
              <w:t> :</w:t>
            </w:r>
          </w:p>
        </w:tc>
        <w:tc>
          <w:tcPr>
            <w:tcW w:w="3472" w:type="pct"/>
            <w:gridSpan w:val="6"/>
            <w:vAlign w:val="center"/>
          </w:tcPr>
          <w:p w14:paraId="18306CC4" w14:textId="11820671" w:rsidR="004C09AE" w:rsidRPr="005B0795" w:rsidRDefault="00000000" w:rsidP="004C09AE">
            <w:sdt>
              <w:sdtPr>
                <w:tag w:val="adobe_y"/>
                <w:id w:val="-15068944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37AA4" w:rsidRPr="005B079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C09AE" w:rsidRPr="005B0795">
              <w:t xml:space="preserve"> Adobe</w:t>
            </w:r>
            <w:r w:rsidR="004C09AE" w:rsidRPr="005B0795">
              <w:tab/>
            </w:r>
            <w:sdt>
              <w:sdtPr>
                <w:tag w:val="bauge_y"/>
                <w:id w:val="-5661115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37AA4" w:rsidRPr="005B079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C09AE" w:rsidRPr="005B0795">
              <w:t xml:space="preserve"> Bauge </w:t>
            </w:r>
            <w:r w:rsidR="004C09AE" w:rsidRPr="005B0795">
              <w:tab/>
            </w:r>
            <w:r w:rsidR="004C09AE" w:rsidRPr="005B0795">
              <w:tab/>
            </w:r>
            <w:sdt>
              <w:sdtPr>
                <w:tag w:val="enduit_y"/>
                <w:id w:val="-3071696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37AA4" w:rsidRPr="005B079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C09AE" w:rsidRPr="005B0795">
              <w:t xml:space="preserve"> </w:t>
            </w:r>
            <w:r w:rsidR="004915C6" w:rsidRPr="005B0795">
              <w:t>Enduit en terre crue</w:t>
            </w:r>
          </w:p>
          <w:p w14:paraId="14C958CC" w14:textId="151C9F32" w:rsidR="004C09AE" w:rsidRPr="005B0795" w:rsidRDefault="00000000" w:rsidP="004C09AE">
            <w:sdt>
              <w:sdtPr>
                <w:tag w:val="pise_y"/>
                <w:id w:val="15453309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05550" w:rsidRPr="005B079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C09AE" w:rsidRPr="005B0795">
              <w:t xml:space="preserve"> Pisé</w:t>
            </w:r>
            <w:r w:rsidR="004C09AE" w:rsidRPr="005B0795">
              <w:tab/>
            </w:r>
            <w:r w:rsidR="004C09AE" w:rsidRPr="005B0795">
              <w:tab/>
            </w:r>
            <w:sdt>
              <w:sdtPr>
                <w:tag w:val="ta_y"/>
                <w:id w:val="-14838440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915C6" w:rsidRPr="005B079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C09AE" w:rsidRPr="005B0795">
              <w:t xml:space="preserve"> Terre Allégée </w:t>
            </w:r>
            <w:r w:rsidR="004C09AE" w:rsidRPr="005B0795">
              <w:tab/>
            </w:r>
            <w:sdt>
              <w:sdtPr>
                <w:tag w:val="torchis_y"/>
                <w:id w:val="13792009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915C6" w:rsidRPr="005B079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C09AE" w:rsidRPr="005B0795">
              <w:t xml:space="preserve"> Torchis</w:t>
            </w:r>
          </w:p>
          <w:p w14:paraId="42EA843A" w14:textId="77777777" w:rsidR="00284547" w:rsidRPr="005B0795" w:rsidRDefault="00284547" w:rsidP="004C09AE">
            <w:pPr>
              <w:pStyle w:val="findeligne"/>
            </w:pPr>
          </w:p>
        </w:tc>
      </w:tr>
      <w:tr w:rsidR="007B32E9" w:rsidRPr="00087527" w14:paraId="4326D18B" w14:textId="77777777" w:rsidTr="00C9537B">
        <w:tc>
          <w:tcPr>
            <w:tcW w:w="1528" w:type="pct"/>
          </w:tcPr>
          <w:p w14:paraId="4B9C1EC5" w14:textId="423D8E53" w:rsidR="007B32E9" w:rsidRPr="005B0795" w:rsidRDefault="007B32E9" w:rsidP="00F103C0">
            <w:pPr>
              <w:pStyle w:val="Retraitnormal"/>
              <w:ind w:left="0"/>
              <w:jc w:val="right"/>
            </w:pPr>
            <w:r w:rsidRPr="005B0795">
              <w:t>Adresse du chantier</w:t>
            </w:r>
            <w:r w:rsidR="00F103C0" w:rsidRPr="005B0795">
              <w:t> :</w:t>
            </w:r>
          </w:p>
        </w:tc>
        <w:tc>
          <w:tcPr>
            <w:tcW w:w="3472" w:type="pct"/>
            <w:gridSpan w:val="6"/>
            <w:tcBorders>
              <w:bottom w:val="single" w:sz="4" w:space="0" w:color="auto"/>
            </w:tcBorders>
            <w:vAlign w:val="bottom"/>
          </w:tcPr>
          <w:p w14:paraId="3F5536DF" w14:textId="6428A4CF" w:rsidR="007B32E9" w:rsidRPr="005B0795" w:rsidRDefault="00000000" w:rsidP="007B32E9">
            <w:pPr>
              <w:pStyle w:val="Rponse"/>
            </w:pPr>
            <w:sdt>
              <w:sdtPr>
                <w:alias w:val="adresse_chantier"/>
                <w:tag w:val="adresse_chantier"/>
                <w:id w:val="-1576358986"/>
                <w:placeholder>
                  <w:docPart w:val="945433A50B264864BC222A204C726E30"/>
                </w:placeholder>
                <w:text w:multiLine="1"/>
              </w:sdtPr>
              <w:sdtContent>
                <w:r w:rsidR="005F54AA" w:rsidRPr="005B0795">
                  <w:t>…</w:t>
                </w:r>
                <w:r w:rsidR="004915C6" w:rsidRPr="005B0795">
                  <w:t>...</w:t>
                </w:r>
                <w:r w:rsidR="004915C6" w:rsidRPr="005B0795">
                  <w:tab/>
                </w:r>
                <w:r w:rsidR="004915C6" w:rsidRPr="005B0795">
                  <w:tab/>
                </w:r>
                <w:r w:rsidR="004915C6" w:rsidRPr="005B0795">
                  <w:tab/>
                </w:r>
                <w:r w:rsidR="004915C6" w:rsidRPr="005B0795">
                  <w:tab/>
                </w:r>
                <w:r w:rsidR="004915C6" w:rsidRPr="005B0795">
                  <w:tab/>
                </w:r>
                <w:r w:rsidR="004915C6" w:rsidRPr="005B0795">
                  <w:tab/>
                </w:r>
                <w:r w:rsidR="005F54AA" w:rsidRPr="005B0795">
                  <w:tab/>
                </w:r>
                <w:r w:rsidR="005F54AA" w:rsidRPr="005B0795">
                  <w:tab/>
                </w:r>
                <w:r w:rsidR="005F54AA" w:rsidRPr="005B0795">
                  <w:tab/>
                </w:r>
              </w:sdtContent>
            </w:sdt>
            <w:r w:rsidR="00C9537B">
              <w:t xml:space="preserve"> </w:t>
            </w:r>
          </w:p>
        </w:tc>
      </w:tr>
      <w:tr w:rsidR="00080B42" w:rsidRPr="00476D7B" w14:paraId="0B9C12A7" w14:textId="77777777" w:rsidTr="00A10722">
        <w:tc>
          <w:tcPr>
            <w:tcW w:w="1528" w:type="pct"/>
          </w:tcPr>
          <w:p w14:paraId="3E69B11D" w14:textId="77777777" w:rsidR="00080B42" w:rsidRDefault="00080B42" w:rsidP="00A10722">
            <w:pPr>
              <w:pStyle w:val="Retraitnormal"/>
              <w:ind w:left="0"/>
              <w:jc w:val="right"/>
            </w:pPr>
            <w:r>
              <w:t>Type de chantier :</w:t>
            </w:r>
          </w:p>
          <w:p w14:paraId="77BC775B" w14:textId="77777777" w:rsidR="00080B42" w:rsidRPr="005B0795" w:rsidRDefault="00080B42" w:rsidP="00A10722">
            <w:pPr>
              <w:pStyle w:val="Retraitnormal"/>
              <w:ind w:left="0"/>
              <w:jc w:val="right"/>
            </w:pPr>
            <w:r>
              <w:t>et d’habitation :</w:t>
            </w:r>
          </w:p>
        </w:tc>
        <w:tc>
          <w:tcPr>
            <w:tcW w:w="3472" w:type="pct"/>
            <w:gridSpan w:val="6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43BC563" w14:textId="2707E5BF" w:rsidR="00080B42" w:rsidRPr="00B613A2" w:rsidRDefault="00000000" w:rsidP="00A10722">
            <w:pPr>
              <w:pStyle w:val="Rponse"/>
              <w:rPr>
                <w:rFonts w:ascii="Calibri" w:eastAsia="Calibri" w:hAnsi="Calibri" w:cs="Times New Roman"/>
                <w:i w:val="0"/>
                <w:iCs w:val="0"/>
                <w:color w:val="auto"/>
              </w:rPr>
            </w:pPr>
            <w:sdt>
              <w:sdtPr>
                <w:rPr>
                  <w:rFonts w:ascii="Calibri" w:eastAsia="Calibri" w:hAnsi="Calibri" w:cs="Times New Roman"/>
                  <w:i w:val="0"/>
                  <w:iCs w:val="0"/>
                  <w:color w:val="auto"/>
                </w:rPr>
                <w:id w:val="-21253723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80B42" w:rsidRPr="00B613A2">
                  <w:rPr>
                    <w:rFonts w:ascii="MS Gothic" w:eastAsia="MS Gothic" w:hAnsi="MS Gothic" w:cs="Times New Roman" w:hint="eastAsia"/>
                    <w:i w:val="0"/>
                    <w:iCs w:val="0"/>
                    <w:color w:val="auto"/>
                  </w:rPr>
                  <w:t>☐</w:t>
                </w:r>
              </w:sdtContent>
            </w:sdt>
            <w:r w:rsidR="00080B42" w:rsidRPr="00B613A2">
              <w:rPr>
                <w:rFonts w:ascii="Calibri" w:eastAsia="Calibri" w:hAnsi="Calibri" w:cs="Times New Roman"/>
                <w:i w:val="0"/>
                <w:iCs w:val="0"/>
                <w:color w:val="auto"/>
              </w:rPr>
              <w:t xml:space="preserve"> </w:t>
            </w:r>
            <w:r w:rsidR="00080B42" w:rsidRPr="00B613A2">
              <w:rPr>
                <w:i w:val="0"/>
                <w:iCs w:val="0"/>
                <w:color w:val="auto"/>
              </w:rPr>
              <w:t>Rural</w:t>
            </w:r>
            <w:r w:rsidR="00080B42" w:rsidRPr="00B613A2">
              <w:rPr>
                <w:i w:val="0"/>
                <w:iCs w:val="0"/>
                <w:color w:val="auto"/>
              </w:rPr>
              <w:tab/>
            </w:r>
            <w:r w:rsidR="00080B42" w:rsidRPr="00B613A2">
              <w:rPr>
                <w:i w:val="0"/>
                <w:iCs w:val="0"/>
                <w:color w:val="auto"/>
              </w:rPr>
              <w:tab/>
            </w:r>
            <w:sdt>
              <w:sdtPr>
                <w:rPr>
                  <w:rFonts w:ascii="Calibri" w:eastAsia="Calibri" w:hAnsi="Calibri" w:cs="Times New Roman"/>
                  <w:i w:val="0"/>
                  <w:iCs w:val="0"/>
                  <w:color w:val="auto"/>
                </w:rPr>
                <w:id w:val="-20004124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80B42" w:rsidRPr="00B613A2">
                  <w:rPr>
                    <w:rFonts w:ascii="MS Gothic" w:eastAsia="MS Gothic" w:hAnsi="MS Gothic" w:cs="Times New Roman" w:hint="eastAsia"/>
                    <w:i w:val="0"/>
                    <w:iCs w:val="0"/>
                    <w:color w:val="auto"/>
                  </w:rPr>
                  <w:t>☐</w:t>
                </w:r>
              </w:sdtContent>
            </w:sdt>
            <w:r w:rsidR="00080B42" w:rsidRPr="00B613A2">
              <w:rPr>
                <w:rFonts w:ascii="Calibri" w:eastAsia="Calibri" w:hAnsi="Calibri" w:cs="Times New Roman"/>
                <w:i w:val="0"/>
                <w:iCs w:val="0"/>
                <w:color w:val="auto"/>
              </w:rPr>
              <w:t xml:space="preserve"> </w:t>
            </w:r>
            <w:r w:rsidR="00080B42">
              <w:rPr>
                <w:rFonts w:ascii="Calibri" w:eastAsia="Calibri" w:hAnsi="Calibri" w:cs="Times New Roman"/>
                <w:i w:val="0"/>
                <w:iCs w:val="0"/>
                <w:color w:val="auto"/>
              </w:rPr>
              <w:t>Périurbain</w:t>
            </w:r>
            <w:r w:rsidR="00080B42" w:rsidRPr="00B613A2">
              <w:rPr>
                <w:rFonts w:ascii="Calibri" w:eastAsia="Calibri" w:hAnsi="Calibri" w:cs="Times New Roman"/>
                <w:i w:val="0"/>
                <w:iCs w:val="0"/>
                <w:color w:val="auto"/>
              </w:rPr>
              <w:t xml:space="preserve"> </w:t>
            </w:r>
            <w:r w:rsidR="00080B42" w:rsidRPr="00B613A2">
              <w:rPr>
                <w:rFonts w:ascii="Calibri" w:eastAsia="Calibri" w:hAnsi="Calibri" w:cs="Times New Roman"/>
                <w:i w:val="0"/>
                <w:iCs w:val="0"/>
                <w:color w:val="auto"/>
              </w:rPr>
              <w:tab/>
            </w:r>
            <w:r w:rsidR="00080B42" w:rsidRPr="00B613A2">
              <w:rPr>
                <w:rFonts w:ascii="Calibri" w:eastAsia="Calibri" w:hAnsi="Calibri" w:cs="Times New Roman"/>
                <w:i w:val="0"/>
                <w:iCs w:val="0"/>
                <w:color w:val="auto"/>
              </w:rPr>
              <w:tab/>
            </w:r>
            <w:sdt>
              <w:sdtPr>
                <w:rPr>
                  <w:rFonts w:ascii="Calibri" w:eastAsia="Calibri" w:hAnsi="Calibri" w:cs="Times New Roman"/>
                  <w:i w:val="0"/>
                  <w:iCs w:val="0"/>
                  <w:color w:val="auto"/>
                </w:rPr>
                <w:id w:val="-10678815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80B42" w:rsidRPr="00B613A2">
                  <w:rPr>
                    <w:rFonts w:ascii="MS Gothic" w:eastAsia="MS Gothic" w:hAnsi="MS Gothic" w:cs="Times New Roman" w:hint="eastAsia"/>
                    <w:i w:val="0"/>
                    <w:iCs w:val="0"/>
                    <w:color w:val="auto"/>
                  </w:rPr>
                  <w:t>☐</w:t>
                </w:r>
              </w:sdtContent>
            </w:sdt>
            <w:r w:rsidR="00080B42" w:rsidRPr="00B613A2">
              <w:rPr>
                <w:rFonts w:ascii="Calibri" w:eastAsia="Calibri" w:hAnsi="Calibri" w:cs="Times New Roman"/>
                <w:i w:val="0"/>
                <w:iCs w:val="0"/>
                <w:color w:val="auto"/>
              </w:rPr>
              <w:t xml:space="preserve"> Urbain</w:t>
            </w:r>
          </w:p>
          <w:p w14:paraId="54102D06" w14:textId="77777777" w:rsidR="00080B42" w:rsidRPr="00476D7B" w:rsidRDefault="00000000" w:rsidP="00A10722">
            <w:pPr>
              <w:pStyle w:val="Rponse"/>
              <w:rPr>
                <w:rFonts w:ascii="Calibri" w:eastAsia="Calibri" w:hAnsi="Calibri" w:cs="Times New Roman"/>
                <w:i w:val="0"/>
                <w:iCs w:val="0"/>
                <w:color w:val="auto"/>
              </w:rPr>
            </w:pPr>
            <w:sdt>
              <w:sdtPr>
                <w:alias w:val="type_habitation"/>
                <w:tag w:val="type_habitation"/>
                <w:id w:val="1900083392"/>
                <w:placeholder>
                  <w:docPart w:val="15DE5D5C64D64920B1106AB63615B247"/>
                </w:placeholder>
                <w:text/>
              </w:sdtPr>
              <w:sdtContent>
                <w:r w:rsidR="00080B42">
                  <w:t>Bâtiments d'habitation, bureaux, commerces, bâtiments scolaires, autres établissements recevant du public, etc…</w:t>
                </w:r>
                <w:r w:rsidR="00080B42">
                  <w:tab/>
                </w:r>
                <w:r w:rsidR="00080B42">
                  <w:tab/>
                </w:r>
                <w:r w:rsidR="00080B42">
                  <w:tab/>
                </w:r>
              </w:sdtContent>
            </w:sdt>
            <w:r w:rsidR="00080B42">
              <w:t xml:space="preserve"> </w:t>
            </w:r>
          </w:p>
        </w:tc>
      </w:tr>
      <w:tr w:rsidR="007B32E9" w:rsidRPr="00087527" w14:paraId="3EFB9B05" w14:textId="77777777" w:rsidTr="008D26A9">
        <w:tc>
          <w:tcPr>
            <w:tcW w:w="2292" w:type="pct"/>
            <w:gridSpan w:val="5"/>
            <w:vAlign w:val="bottom"/>
          </w:tcPr>
          <w:p w14:paraId="434194BE" w14:textId="58C8A5C1" w:rsidR="007B32E9" w:rsidRPr="005B0795" w:rsidRDefault="007B32E9" w:rsidP="00F103C0">
            <w:pPr>
              <w:pStyle w:val="Retraitnormal"/>
              <w:ind w:left="0"/>
              <w:jc w:val="right"/>
            </w:pPr>
            <w:r w:rsidRPr="005B0795">
              <w:t>Année du chantier</w:t>
            </w:r>
            <w:r w:rsidR="00F103C0" w:rsidRPr="005B0795">
              <w:t> :</w:t>
            </w:r>
          </w:p>
        </w:tc>
        <w:tc>
          <w:tcPr>
            <w:tcW w:w="2708" w:type="pct"/>
            <w:gridSpan w:val="2"/>
            <w:tcBorders>
              <w:bottom w:val="single" w:sz="4" w:space="0" w:color="auto"/>
            </w:tcBorders>
            <w:vAlign w:val="bottom"/>
          </w:tcPr>
          <w:p w14:paraId="45F40F4B" w14:textId="118179D3" w:rsidR="007B32E9" w:rsidRPr="005B0795" w:rsidRDefault="00000000" w:rsidP="007B32E9">
            <w:pPr>
              <w:pStyle w:val="Rponse"/>
            </w:pPr>
            <w:sdt>
              <w:sdtPr>
                <w:alias w:val="annee_chantier"/>
                <w:tag w:val="annee_chantier"/>
                <w:id w:val="1744754709"/>
                <w:placeholder>
                  <w:docPart w:val="26ECF33E2976486F812D63C9B3438250"/>
                </w:placeholder>
                <w:text w:multiLine="1"/>
              </w:sdtPr>
              <w:sdtContent>
                <w:r w:rsidR="004915C6" w:rsidRPr="005B0795">
                  <w:t>…...</w:t>
                </w:r>
                <w:r w:rsidR="004915C6" w:rsidRPr="005B0795">
                  <w:tab/>
                </w:r>
                <w:r w:rsidR="004915C6" w:rsidRPr="005B0795">
                  <w:tab/>
                </w:r>
                <w:r w:rsidR="004915C6" w:rsidRPr="005B0795">
                  <w:tab/>
                </w:r>
                <w:r w:rsidR="005A4610" w:rsidRPr="005B0795">
                  <w:tab/>
                </w:r>
                <w:r w:rsidR="004915C6" w:rsidRPr="005B0795">
                  <w:tab/>
                </w:r>
                <w:r w:rsidR="004915C6" w:rsidRPr="005B0795">
                  <w:tab/>
                </w:r>
                <w:r w:rsidR="004915C6" w:rsidRPr="005B0795">
                  <w:tab/>
                </w:r>
              </w:sdtContent>
            </w:sdt>
            <w:r w:rsidR="00C71028" w:rsidRPr="005B0795">
              <w:t xml:space="preserve"> </w:t>
            </w:r>
          </w:p>
        </w:tc>
      </w:tr>
      <w:tr w:rsidR="005F54AA" w:rsidRPr="00087527" w14:paraId="0F2B27AF" w14:textId="77777777" w:rsidTr="005B0795">
        <w:tc>
          <w:tcPr>
            <w:tcW w:w="2292" w:type="pct"/>
            <w:gridSpan w:val="5"/>
          </w:tcPr>
          <w:p w14:paraId="5274558D" w14:textId="77777777" w:rsidR="005F54AA" w:rsidRPr="005B0795" w:rsidRDefault="005F54AA" w:rsidP="00350886">
            <w:pPr>
              <w:pStyle w:val="findeligne"/>
            </w:pPr>
          </w:p>
        </w:tc>
        <w:tc>
          <w:tcPr>
            <w:tcW w:w="2708" w:type="pct"/>
            <w:gridSpan w:val="2"/>
            <w:vAlign w:val="bottom"/>
          </w:tcPr>
          <w:p w14:paraId="5402EC2C" w14:textId="77777777" w:rsidR="005F54AA" w:rsidRPr="005B0795" w:rsidRDefault="005F54AA" w:rsidP="00350886">
            <w:pPr>
              <w:pStyle w:val="findeligne"/>
            </w:pPr>
          </w:p>
        </w:tc>
      </w:tr>
      <w:tr w:rsidR="005F54AA" w:rsidRPr="00087527" w14:paraId="78494817" w14:textId="77777777" w:rsidTr="005B0795">
        <w:tc>
          <w:tcPr>
            <w:tcW w:w="2292" w:type="pct"/>
            <w:gridSpan w:val="5"/>
          </w:tcPr>
          <w:p w14:paraId="059E13EF" w14:textId="6A15B85E" w:rsidR="005F54AA" w:rsidRPr="005B0795" w:rsidRDefault="005F54AA" w:rsidP="00350886">
            <w:pPr>
              <w:spacing w:before="0"/>
              <w:jc w:val="right"/>
              <w:rPr>
                <w:rFonts w:ascii="Calibri" w:eastAsia="Calibri" w:hAnsi="Calibri" w:cs="Times New Roman"/>
              </w:rPr>
            </w:pPr>
            <w:r w:rsidRPr="005B0795">
              <w:rPr>
                <w:rFonts w:ascii="Calibri" w:eastAsia="Calibri" w:hAnsi="Calibri" w:cs="Times New Roman"/>
              </w:rPr>
              <w:t xml:space="preserve">Pour ce chantier, certains éléments ont-ils été préfabriqués en </w:t>
            </w:r>
            <w:r w:rsidRPr="00080B42">
              <w:rPr>
                <w:rFonts w:ascii="Calibri" w:eastAsia="Calibri" w:hAnsi="Calibri" w:cs="Times New Roman"/>
                <w:b/>
                <w:bCs/>
              </w:rPr>
              <w:t>atelier</w:t>
            </w:r>
            <w:r w:rsidRPr="005B0795">
              <w:rPr>
                <w:rFonts w:ascii="Calibri" w:eastAsia="Calibri" w:hAnsi="Calibri" w:cs="Times New Roman"/>
              </w:rPr>
              <w:t> ?</w:t>
            </w:r>
          </w:p>
        </w:tc>
        <w:tc>
          <w:tcPr>
            <w:tcW w:w="2708" w:type="pct"/>
            <w:gridSpan w:val="2"/>
          </w:tcPr>
          <w:p w14:paraId="1C6F6383" w14:textId="77777777" w:rsidR="005F54AA" w:rsidRPr="005B0795" w:rsidRDefault="00000000" w:rsidP="00350886">
            <w:sdt>
              <w:sdtPr>
                <w:rPr>
                  <w:rFonts w:ascii="Calibri" w:eastAsia="Calibri" w:hAnsi="Calibri" w:cs="Times New Roman"/>
                </w:rPr>
                <w:id w:val="-58346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F54AA" w:rsidRPr="005B0795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5F54AA" w:rsidRPr="005B0795">
              <w:rPr>
                <w:rFonts w:ascii="Calibri" w:eastAsia="Calibri" w:hAnsi="Calibri" w:cs="Times New Roman"/>
              </w:rPr>
              <w:t xml:space="preserve"> </w:t>
            </w:r>
            <w:r w:rsidR="005F54AA" w:rsidRPr="005B0795">
              <w:t>Oui</w:t>
            </w:r>
            <w:r w:rsidR="005F54AA" w:rsidRPr="005B0795">
              <w:tab/>
            </w:r>
            <w:r w:rsidR="005F54AA" w:rsidRPr="005B0795">
              <w:tab/>
            </w:r>
            <w:sdt>
              <w:sdtPr>
                <w:rPr>
                  <w:rFonts w:ascii="Calibri" w:eastAsia="Calibri" w:hAnsi="Calibri" w:cs="Times New Roman"/>
                </w:rPr>
                <w:id w:val="2513230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F54AA" w:rsidRPr="005B0795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5F54AA" w:rsidRPr="005B0795">
              <w:rPr>
                <w:rFonts w:ascii="Calibri" w:eastAsia="Calibri" w:hAnsi="Calibri" w:cs="Times New Roman"/>
              </w:rPr>
              <w:t xml:space="preserve"> Non</w:t>
            </w:r>
          </w:p>
        </w:tc>
      </w:tr>
      <w:tr w:rsidR="00C71028" w:rsidRPr="00087527" w14:paraId="490C2537" w14:textId="77777777" w:rsidTr="005B0795">
        <w:tc>
          <w:tcPr>
            <w:tcW w:w="2292" w:type="pct"/>
            <w:gridSpan w:val="5"/>
            <w:vAlign w:val="bottom"/>
          </w:tcPr>
          <w:p w14:paraId="3FB6F4D6" w14:textId="77777777" w:rsidR="00C71028" w:rsidRPr="005B0795" w:rsidRDefault="00C71028" w:rsidP="00092A81">
            <w:pPr>
              <w:pStyle w:val="findeligne"/>
            </w:pPr>
          </w:p>
        </w:tc>
        <w:tc>
          <w:tcPr>
            <w:tcW w:w="2708" w:type="pct"/>
            <w:gridSpan w:val="2"/>
            <w:vAlign w:val="bottom"/>
          </w:tcPr>
          <w:p w14:paraId="68DB8863" w14:textId="77777777" w:rsidR="00C71028" w:rsidRPr="005B0795" w:rsidRDefault="00C71028" w:rsidP="00092A81">
            <w:pPr>
              <w:pStyle w:val="findeligne"/>
            </w:pPr>
          </w:p>
        </w:tc>
      </w:tr>
      <w:tr w:rsidR="005F54AA" w:rsidRPr="00087527" w14:paraId="02CA46C5" w14:textId="77777777" w:rsidTr="00350886">
        <w:tc>
          <w:tcPr>
            <w:tcW w:w="2292" w:type="pct"/>
            <w:gridSpan w:val="5"/>
          </w:tcPr>
          <w:p w14:paraId="596398E1" w14:textId="3AF95C30" w:rsidR="005F54AA" w:rsidRPr="005B0795" w:rsidRDefault="005B0795" w:rsidP="00350886">
            <w:pPr>
              <w:spacing w:before="0"/>
              <w:jc w:val="right"/>
              <w:rPr>
                <w:rFonts w:ascii="Calibri" w:eastAsia="Calibri" w:hAnsi="Calibri" w:cs="Times New Roman"/>
              </w:rPr>
            </w:pPr>
            <w:r w:rsidRPr="005B0795">
              <w:rPr>
                <w:rFonts w:ascii="Calibri" w:eastAsia="Calibri" w:hAnsi="Calibri" w:cs="Times New Roman"/>
              </w:rPr>
              <w:t>Si oui</w:t>
            </w:r>
            <w:r w:rsidR="005F54AA" w:rsidRPr="005B0795">
              <w:rPr>
                <w:rFonts w:ascii="Calibri" w:eastAsia="Calibri" w:hAnsi="Calibri" w:cs="Times New Roman"/>
              </w:rPr>
              <w:t xml:space="preserve">, </w:t>
            </w:r>
            <w:r w:rsidRPr="005B0795">
              <w:rPr>
                <w:rFonts w:ascii="Calibri" w:eastAsia="Calibri" w:hAnsi="Calibri" w:cs="Times New Roman"/>
              </w:rPr>
              <w:t xml:space="preserve">indiquer la </w:t>
            </w:r>
            <w:r w:rsidR="005F54AA" w:rsidRPr="005B0795">
              <w:rPr>
                <w:rFonts w:ascii="Calibri" w:eastAsia="Calibri" w:hAnsi="Calibri" w:cs="Times New Roman"/>
              </w:rPr>
              <w:t>distance entre l’atelier et le chantier (km) :</w:t>
            </w:r>
          </w:p>
        </w:tc>
        <w:tc>
          <w:tcPr>
            <w:tcW w:w="2708" w:type="pct"/>
            <w:gridSpan w:val="2"/>
            <w:tcBorders>
              <w:bottom w:val="single" w:sz="4" w:space="0" w:color="auto"/>
            </w:tcBorders>
            <w:vAlign w:val="bottom"/>
          </w:tcPr>
          <w:p w14:paraId="5CECC83A" w14:textId="6B4E95C1" w:rsidR="005F54AA" w:rsidRPr="005B0795" w:rsidRDefault="00000000" w:rsidP="00350886">
            <w:pPr>
              <w:pStyle w:val="Rponse"/>
            </w:pPr>
            <w:sdt>
              <w:sdtPr>
                <w:alias w:val="dist_chantier_atelier"/>
                <w:tag w:val="dist_chantier_atelier"/>
                <w:id w:val="-252128932"/>
                <w:placeholder>
                  <w:docPart w:val="B0EA1D8FDC4B4833A7984701D1D7A360"/>
                </w:placeholder>
                <w:text/>
              </w:sdtPr>
              <w:sdtContent>
                <w:r w:rsidR="005F54AA" w:rsidRPr="005B0795">
                  <w:t>….…</w:t>
                </w:r>
                <w:r w:rsidR="005F54AA" w:rsidRPr="005B0795">
                  <w:tab/>
                </w:r>
                <w:r w:rsidR="005F54AA" w:rsidRPr="005B0795">
                  <w:tab/>
                </w:r>
              </w:sdtContent>
            </w:sdt>
            <w:r w:rsidR="00475E4B">
              <w:tab/>
              <w:t xml:space="preserve"> </w:t>
            </w:r>
            <w:r w:rsidR="00475E4B" w:rsidRPr="00475E4B">
              <w:rPr>
                <w:i w:val="0"/>
                <w:iCs w:val="0"/>
                <w:color w:val="auto"/>
              </w:rPr>
              <w:t>Nombre d’allers-retours :</w:t>
            </w:r>
            <w:r w:rsidR="00475E4B">
              <w:t xml:space="preserve"> </w:t>
            </w:r>
            <w:sdt>
              <w:sdtPr>
                <w:rPr>
                  <w:i w:val="0"/>
                  <w:iCs w:val="0"/>
                  <w:color w:val="EE0000"/>
                </w:rPr>
                <w:id w:val="587577847"/>
                <w:placeholder>
                  <w:docPart w:val="2EFB629A2BFB40A0AF611F8C739ED588"/>
                </w:placeholder>
                <w:text/>
              </w:sdtPr>
              <w:sdtContent>
                <w:r w:rsidR="00475E4B">
                  <w:rPr>
                    <w:i w:val="0"/>
                    <w:iCs w:val="0"/>
                    <w:color w:val="EE0000"/>
                  </w:rPr>
                  <w:t>…</w:t>
                </w:r>
                <w:r w:rsidR="00475E4B">
                  <w:rPr>
                    <w:color w:val="EE0000"/>
                  </w:rPr>
                  <w:t>…</w:t>
                </w:r>
              </w:sdtContent>
            </w:sdt>
            <w:r w:rsidR="005F54AA" w:rsidRPr="005B0795">
              <w:t xml:space="preserve"> </w:t>
            </w:r>
          </w:p>
        </w:tc>
      </w:tr>
      <w:tr w:rsidR="005F54AA" w:rsidRPr="00087527" w14:paraId="27F05EE4" w14:textId="77777777" w:rsidTr="00350886">
        <w:tc>
          <w:tcPr>
            <w:tcW w:w="2292" w:type="pct"/>
            <w:gridSpan w:val="5"/>
          </w:tcPr>
          <w:p w14:paraId="2509A40C" w14:textId="77777777" w:rsidR="005F54AA" w:rsidRPr="005B0795" w:rsidRDefault="005F54AA" w:rsidP="00350886">
            <w:pPr>
              <w:pStyle w:val="findeligne"/>
            </w:pPr>
          </w:p>
        </w:tc>
        <w:tc>
          <w:tcPr>
            <w:tcW w:w="2708" w:type="pct"/>
            <w:gridSpan w:val="2"/>
            <w:vAlign w:val="bottom"/>
          </w:tcPr>
          <w:p w14:paraId="7DE727D7" w14:textId="77777777" w:rsidR="005F54AA" w:rsidRPr="005B0795" w:rsidRDefault="005F54AA" w:rsidP="00350886">
            <w:pPr>
              <w:pStyle w:val="findeligne"/>
            </w:pPr>
          </w:p>
        </w:tc>
      </w:tr>
      <w:tr w:rsidR="005F54AA" w:rsidRPr="00087527" w14:paraId="65D8886C" w14:textId="77777777" w:rsidTr="006719B0">
        <w:trPr>
          <w:trHeight w:val="904"/>
        </w:trPr>
        <w:tc>
          <w:tcPr>
            <w:tcW w:w="2292" w:type="pct"/>
            <w:gridSpan w:val="5"/>
          </w:tcPr>
          <w:p w14:paraId="4B750700" w14:textId="2538E3C7" w:rsidR="005F54AA" w:rsidRPr="005B0795" w:rsidRDefault="002557DA" w:rsidP="00350886">
            <w:pPr>
              <w:spacing w:before="0"/>
              <w:jc w:val="right"/>
              <w:rPr>
                <w:rFonts w:ascii="Calibri" w:eastAsia="Calibri" w:hAnsi="Calibri" w:cs="Times New Roman"/>
              </w:rPr>
            </w:pPr>
            <w:r w:rsidRPr="002557DA">
              <w:rPr>
                <w:rFonts w:ascii="Calibri" w:eastAsia="Calibri" w:hAnsi="Calibri" w:cs="Times New Roman"/>
                <w:b/>
                <w:bCs/>
              </w:rPr>
              <w:t>Toujours pour la préfabrication</w:t>
            </w:r>
            <w:r>
              <w:rPr>
                <w:rFonts w:ascii="Calibri" w:eastAsia="Calibri" w:hAnsi="Calibri" w:cs="Times New Roman"/>
              </w:rPr>
              <w:t>, q</w:t>
            </w:r>
            <w:r w:rsidR="005F54AA" w:rsidRPr="005B0795">
              <w:rPr>
                <w:rFonts w:ascii="Calibri" w:eastAsia="Calibri" w:hAnsi="Calibri" w:cs="Times New Roman"/>
              </w:rPr>
              <w:t xml:space="preserve">uel type de véhicule </w:t>
            </w:r>
            <w:r w:rsidR="005B0795" w:rsidRPr="005B0795">
              <w:rPr>
                <w:rFonts w:ascii="Calibri" w:eastAsia="Calibri" w:hAnsi="Calibri" w:cs="Times New Roman"/>
              </w:rPr>
              <w:t>a été</w:t>
            </w:r>
            <w:r w:rsidR="005F54AA" w:rsidRPr="005B0795">
              <w:rPr>
                <w:rFonts w:ascii="Calibri" w:eastAsia="Calibri" w:hAnsi="Calibri" w:cs="Times New Roman"/>
              </w:rPr>
              <w:t xml:space="preserve"> utilisé pour transporter les éléments de mur sur le chantier ?</w:t>
            </w:r>
          </w:p>
        </w:tc>
        <w:tc>
          <w:tcPr>
            <w:tcW w:w="2708" w:type="pct"/>
            <w:gridSpan w:val="2"/>
            <w:vAlign w:val="bottom"/>
          </w:tcPr>
          <w:p w14:paraId="639A715A" w14:textId="4A6D9F17" w:rsidR="005F54AA" w:rsidRPr="005B0795" w:rsidRDefault="00000000" w:rsidP="008D34D2">
            <w:pPr>
              <w:spacing w:before="0"/>
            </w:pPr>
            <w:sdt>
              <w:sdtPr>
                <w:id w:val="-15137641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F54AA" w:rsidRPr="005B079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F54AA" w:rsidRPr="005B0795">
              <w:t xml:space="preserve"> </w:t>
            </w:r>
            <w:r w:rsidR="00FC1CE6">
              <w:t>Tracteur</w:t>
            </w:r>
            <w:r w:rsidR="00FC1CE6">
              <w:tab/>
            </w:r>
            <w:r w:rsidR="005F54AA" w:rsidRPr="005B0795">
              <w:t xml:space="preserve"> </w:t>
            </w:r>
            <w:r w:rsidR="005F54AA" w:rsidRPr="005B0795">
              <w:tab/>
            </w:r>
            <w:r w:rsidR="005F54AA" w:rsidRPr="005B0795">
              <w:tab/>
            </w:r>
            <w:sdt>
              <w:sdtPr>
                <w:id w:val="-4905648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F54AA" w:rsidRPr="005B079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F54AA" w:rsidRPr="005B0795">
              <w:t xml:space="preserve"> Camionnette</w:t>
            </w:r>
          </w:p>
          <w:p w14:paraId="6F1DD500" w14:textId="77777777" w:rsidR="005F54AA" w:rsidRDefault="00000000" w:rsidP="008D34D2">
            <w:pPr>
              <w:spacing w:before="0"/>
            </w:pPr>
            <w:sdt>
              <w:sdtPr>
                <w:id w:val="17577041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F54AA" w:rsidRPr="005B079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F54AA" w:rsidRPr="005B0795">
              <w:t xml:space="preserve"> Camion moyen &lt;15t </w:t>
            </w:r>
            <w:r w:rsidR="005F54AA" w:rsidRPr="005B0795">
              <w:tab/>
            </w:r>
            <w:sdt>
              <w:sdtPr>
                <w:id w:val="9681630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F54AA" w:rsidRPr="005B079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F54AA" w:rsidRPr="005B0795">
              <w:t xml:space="preserve"> Poids lourd &gt;15t </w:t>
            </w:r>
          </w:p>
          <w:p w14:paraId="36FB682E" w14:textId="0CD4709A" w:rsidR="008D34D2" w:rsidRPr="005B0795" w:rsidRDefault="00000000" w:rsidP="008D34D2">
            <w:pPr>
              <w:spacing w:before="0"/>
            </w:pPr>
            <w:sdt>
              <w:sdtPr>
                <w:id w:val="-4345170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D34D2" w:rsidRPr="005B079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D34D2" w:rsidRPr="005B0795">
              <w:t xml:space="preserve"> </w:t>
            </w:r>
            <w:r w:rsidR="008D34D2">
              <w:rPr>
                <w:rFonts w:ascii="Calibri" w:eastAsia="Calibri" w:hAnsi="Calibri" w:cs="Times New Roman"/>
              </w:rPr>
              <w:t>Autre (</w:t>
            </w:r>
            <w:sdt>
              <w:sdtPr>
                <w:rPr>
                  <w:i/>
                  <w:iCs/>
                  <w:color w:val="EE0000"/>
                </w:rPr>
                <w:tag w:val="autre_transport"/>
                <w:id w:val="2133280627"/>
                <w:placeholder>
                  <w:docPart w:val="851A14C30E2B416C8E16069A8F6063E8"/>
                </w:placeholder>
                <w:text/>
              </w:sdtPr>
              <w:sdtContent>
                <w:r w:rsidR="008D34D2" w:rsidRPr="008D34D2">
                  <w:rPr>
                    <w:i/>
                    <w:iCs/>
                    <w:color w:val="EE0000"/>
                  </w:rPr>
                  <w:t>préciser</w:t>
                </w:r>
              </w:sdtContent>
            </w:sdt>
            <w:r w:rsidR="008D34D2">
              <w:rPr>
                <w:rFonts w:ascii="Calibri" w:eastAsia="Calibri" w:hAnsi="Calibri" w:cs="Times New Roman"/>
              </w:rPr>
              <w:t>)</w:t>
            </w:r>
            <w:r w:rsidR="008D34D2" w:rsidRPr="0027374C">
              <w:rPr>
                <w:rFonts w:ascii="Calibri" w:eastAsia="Calibri" w:hAnsi="Calibri" w:cs="Times New Roman"/>
              </w:rPr>
              <w:t> </w:t>
            </w:r>
          </w:p>
        </w:tc>
      </w:tr>
      <w:tr w:rsidR="005F54AA" w:rsidRPr="00087527" w14:paraId="45E15DA0" w14:textId="77777777" w:rsidTr="00350886">
        <w:tc>
          <w:tcPr>
            <w:tcW w:w="2292" w:type="pct"/>
            <w:gridSpan w:val="5"/>
          </w:tcPr>
          <w:p w14:paraId="27552495" w14:textId="77777777" w:rsidR="005F54AA" w:rsidRDefault="005F54AA" w:rsidP="00350886">
            <w:pPr>
              <w:pStyle w:val="findeligne"/>
            </w:pPr>
          </w:p>
        </w:tc>
        <w:tc>
          <w:tcPr>
            <w:tcW w:w="2708" w:type="pct"/>
            <w:gridSpan w:val="2"/>
            <w:vAlign w:val="bottom"/>
          </w:tcPr>
          <w:p w14:paraId="08692C9E" w14:textId="77777777" w:rsidR="005F54AA" w:rsidRDefault="005F54AA" w:rsidP="00350886">
            <w:pPr>
              <w:pStyle w:val="findeligne"/>
            </w:pPr>
          </w:p>
        </w:tc>
      </w:tr>
      <w:tr w:rsidR="00E93E51" w:rsidRPr="00087527" w14:paraId="419BE7B5" w14:textId="77777777" w:rsidTr="00885B77">
        <w:tc>
          <w:tcPr>
            <w:tcW w:w="2292" w:type="pct"/>
            <w:gridSpan w:val="5"/>
          </w:tcPr>
          <w:p w14:paraId="72988F1B" w14:textId="0A4AFD5B" w:rsidR="00E93E51" w:rsidRPr="006719B0" w:rsidRDefault="00E93E51" w:rsidP="00885B77">
            <w:pPr>
              <w:spacing w:before="0"/>
              <w:jc w:val="right"/>
              <w:rPr>
                <w:rFonts w:ascii="Calibri" w:eastAsia="Calibri" w:hAnsi="Calibri" w:cs="Times New Roman"/>
              </w:rPr>
            </w:pPr>
            <w:r w:rsidRPr="006719B0">
              <w:rPr>
                <w:rFonts w:ascii="Calibri" w:eastAsia="Calibri" w:hAnsi="Calibri" w:cs="Times New Roman"/>
              </w:rPr>
              <w:t xml:space="preserve">Pour ce chantier, </w:t>
            </w:r>
            <w:r w:rsidR="006719B0" w:rsidRPr="006719B0">
              <w:rPr>
                <w:rFonts w:ascii="Calibri" w:eastAsia="Calibri" w:hAnsi="Calibri" w:cs="Times New Roman"/>
              </w:rPr>
              <w:t>disposez-vous</w:t>
            </w:r>
            <w:r w:rsidRPr="006719B0">
              <w:rPr>
                <w:rFonts w:ascii="Calibri" w:eastAsia="Calibri" w:hAnsi="Calibri" w:cs="Times New Roman"/>
              </w:rPr>
              <w:t xml:space="preserve"> </w:t>
            </w:r>
            <w:r w:rsidR="006719B0" w:rsidRPr="006719B0">
              <w:rPr>
                <w:rFonts w:ascii="Calibri" w:eastAsia="Calibri" w:hAnsi="Calibri" w:cs="Times New Roman"/>
              </w:rPr>
              <w:t>d’</w:t>
            </w:r>
            <w:r w:rsidRPr="006719B0">
              <w:rPr>
                <w:rFonts w:ascii="Calibri" w:eastAsia="Calibri" w:hAnsi="Calibri" w:cs="Times New Roman"/>
              </w:rPr>
              <w:t xml:space="preserve">une </w:t>
            </w:r>
            <w:r w:rsidRPr="00080B42">
              <w:rPr>
                <w:rFonts w:ascii="Calibri" w:eastAsia="Calibri" w:hAnsi="Calibri" w:cs="Times New Roman"/>
                <w:b/>
                <w:bCs/>
              </w:rPr>
              <w:t>zone de stockage</w:t>
            </w:r>
            <w:r w:rsidRPr="006719B0">
              <w:rPr>
                <w:rFonts w:ascii="Calibri" w:eastAsia="Calibri" w:hAnsi="Calibri" w:cs="Times New Roman"/>
              </w:rPr>
              <w:t xml:space="preserve"> </w:t>
            </w:r>
            <w:r w:rsidR="00FC1CE6">
              <w:rPr>
                <w:rFonts w:ascii="Calibri" w:eastAsia="Calibri" w:hAnsi="Calibri" w:cs="Times New Roman"/>
              </w:rPr>
              <w:t xml:space="preserve">de </w:t>
            </w:r>
            <w:r w:rsidRPr="006719B0">
              <w:rPr>
                <w:rFonts w:ascii="Calibri" w:eastAsia="Calibri" w:hAnsi="Calibri" w:cs="Times New Roman"/>
              </w:rPr>
              <w:t>la terre </w:t>
            </w:r>
            <w:r w:rsidR="00FC1CE6">
              <w:rPr>
                <w:rFonts w:ascii="Calibri" w:eastAsia="Calibri" w:hAnsi="Calibri" w:cs="Times New Roman"/>
              </w:rPr>
              <w:t>(</w:t>
            </w:r>
            <w:r w:rsidR="00FC1CE6" w:rsidRPr="008D34D2">
              <w:rPr>
                <w:rFonts w:ascii="Calibri" w:eastAsia="Calibri" w:hAnsi="Calibri" w:cs="Times New Roman"/>
                <w:i/>
                <w:iCs/>
                <w:sz w:val="20"/>
                <w:szCs w:val="22"/>
              </w:rPr>
              <w:t>extérieure au chantier</w:t>
            </w:r>
            <w:r w:rsidR="00FC1CE6">
              <w:rPr>
                <w:rFonts w:ascii="Calibri" w:eastAsia="Calibri" w:hAnsi="Calibri" w:cs="Times New Roman"/>
              </w:rPr>
              <w:t xml:space="preserve">) </w:t>
            </w:r>
            <w:r w:rsidRPr="006719B0">
              <w:rPr>
                <w:rFonts w:ascii="Calibri" w:eastAsia="Calibri" w:hAnsi="Calibri" w:cs="Times New Roman"/>
              </w:rPr>
              <w:t>?</w:t>
            </w:r>
          </w:p>
        </w:tc>
        <w:tc>
          <w:tcPr>
            <w:tcW w:w="2708" w:type="pct"/>
            <w:gridSpan w:val="2"/>
          </w:tcPr>
          <w:p w14:paraId="61B6EC80" w14:textId="77777777" w:rsidR="00E93E51" w:rsidRPr="005B0795" w:rsidRDefault="00000000" w:rsidP="00885B77">
            <w:sdt>
              <w:sdtPr>
                <w:rPr>
                  <w:rFonts w:ascii="Calibri" w:eastAsia="Calibri" w:hAnsi="Calibri" w:cs="Times New Roman"/>
                </w:rPr>
                <w:id w:val="600699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93E51" w:rsidRPr="005B0795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E93E51" w:rsidRPr="005B0795">
              <w:rPr>
                <w:rFonts w:ascii="Calibri" w:eastAsia="Calibri" w:hAnsi="Calibri" w:cs="Times New Roman"/>
              </w:rPr>
              <w:t xml:space="preserve"> </w:t>
            </w:r>
            <w:r w:rsidR="00E93E51" w:rsidRPr="005B0795">
              <w:t>Oui</w:t>
            </w:r>
            <w:r w:rsidR="00E93E51" w:rsidRPr="005B0795">
              <w:tab/>
            </w:r>
            <w:r w:rsidR="00E93E51" w:rsidRPr="005B0795">
              <w:tab/>
            </w:r>
            <w:sdt>
              <w:sdtPr>
                <w:rPr>
                  <w:rFonts w:ascii="Calibri" w:eastAsia="Calibri" w:hAnsi="Calibri" w:cs="Times New Roman"/>
                </w:rPr>
                <w:id w:val="-1597712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93E51" w:rsidRPr="005B0795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E93E51" w:rsidRPr="005B0795">
              <w:rPr>
                <w:rFonts w:ascii="Calibri" w:eastAsia="Calibri" w:hAnsi="Calibri" w:cs="Times New Roman"/>
              </w:rPr>
              <w:t xml:space="preserve"> Non</w:t>
            </w:r>
          </w:p>
        </w:tc>
      </w:tr>
      <w:tr w:rsidR="00E93E51" w:rsidRPr="00087527" w14:paraId="67052DCB" w14:textId="77777777" w:rsidTr="006719B0">
        <w:trPr>
          <w:trHeight w:val="349"/>
        </w:trPr>
        <w:tc>
          <w:tcPr>
            <w:tcW w:w="2292" w:type="pct"/>
            <w:gridSpan w:val="5"/>
          </w:tcPr>
          <w:p w14:paraId="736BB0E3" w14:textId="3C6B5C43" w:rsidR="00E93E51" w:rsidRPr="006719B0" w:rsidRDefault="00E93E51" w:rsidP="006719B0">
            <w:pPr>
              <w:pStyle w:val="Retraitnormal"/>
              <w:ind w:left="0"/>
              <w:jc w:val="right"/>
              <w:rPr>
                <w:rFonts w:ascii="Calibri" w:eastAsia="Calibri" w:hAnsi="Calibri" w:cs="Times New Roman"/>
              </w:rPr>
            </w:pPr>
            <w:r w:rsidRPr="006719B0">
              <w:rPr>
                <w:rFonts w:ascii="Calibri" w:eastAsia="Calibri" w:hAnsi="Calibri" w:cs="Times New Roman"/>
              </w:rPr>
              <w:t xml:space="preserve">Si oui, indiquer </w:t>
            </w:r>
            <w:r w:rsidR="006719B0" w:rsidRPr="006719B0">
              <w:rPr>
                <w:rFonts w:ascii="Calibri" w:eastAsia="Calibri" w:hAnsi="Calibri" w:cs="Times New Roman"/>
              </w:rPr>
              <w:t>s</w:t>
            </w:r>
            <w:r w:rsidRPr="006719B0">
              <w:rPr>
                <w:rFonts w:ascii="Calibri" w:eastAsia="Calibri" w:hAnsi="Calibri" w:cs="Times New Roman"/>
              </w:rPr>
              <w:t xml:space="preserve">a distance </w:t>
            </w:r>
            <w:r w:rsidR="006719B0" w:rsidRPr="006719B0">
              <w:rPr>
                <w:rFonts w:ascii="Calibri" w:eastAsia="Calibri" w:hAnsi="Calibri" w:cs="Times New Roman"/>
              </w:rPr>
              <w:t>au chantier</w:t>
            </w:r>
            <w:r w:rsidRPr="006719B0">
              <w:rPr>
                <w:rFonts w:ascii="Calibri" w:eastAsia="Calibri" w:hAnsi="Calibri" w:cs="Times New Roman"/>
              </w:rPr>
              <w:t xml:space="preserve"> (km) :</w:t>
            </w:r>
          </w:p>
        </w:tc>
        <w:tc>
          <w:tcPr>
            <w:tcW w:w="2708" w:type="pct"/>
            <w:gridSpan w:val="2"/>
            <w:tcBorders>
              <w:bottom w:val="single" w:sz="4" w:space="0" w:color="auto"/>
            </w:tcBorders>
            <w:vAlign w:val="bottom"/>
          </w:tcPr>
          <w:p w14:paraId="056DF964" w14:textId="4798E7EC" w:rsidR="00E93E51" w:rsidRPr="005B0795" w:rsidRDefault="00000000" w:rsidP="006719B0">
            <w:pPr>
              <w:pStyle w:val="Rponse"/>
              <w:widowControl w:val="0"/>
            </w:pPr>
            <w:sdt>
              <w:sdtPr>
                <w:alias w:val="dist_chantier_stockage"/>
                <w:tag w:val="dist_chantier_stockage"/>
                <w:id w:val="378439762"/>
                <w:placeholder>
                  <w:docPart w:val="C13DAF03B1514808BAD02DA98C1C5387"/>
                </w:placeholder>
                <w:text/>
              </w:sdtPr>
              <w:sdtContent>
                <w:r w:rsidR="00E93E51" w:rsidRPr="005B0795">
                  <w:t>….…</w:t>
                </w:r>
                <w:r w:rsidR="00E93E51" w:rsidRPr="005B0795">
                  <w:tab/>
                </w:r>
                <w:r w:rsidR="00E93E51" w:rsidRPr="005B0795">
                  <w:tab/>
                </w:r>
              </w:sdtContent>
            </w:sdt>
            <w:r w:rsidR="00475E4B">
              <w:t xml:space="preserve"> </w:t>
            </w:r>
            <w:r w:rsidR="00475E4B">
              <w:t xml:space="preserve"> </w:t>
            </w:r>
            <w:r w:rsidR="00475E4B">
              <w:tab/>
              <w:t xml:space="preserve"> </w:t>
            </w:r>
            <w:r w:rsidR="00475E4B" w:rsidRPr="00475E4B">
              <w:rPr>
                <w:i w:val="0"/>
                <w:iCs w:val="0"/>
                <w:color w:val="auto"/>
              </w:rPr>
              <w:t>Nombre d’allers-retours :</w:t>
            </w:r>
            <w:r w:rsidR="00475E4B">
              <w:t xml:space="preserve"> </w:t>
            </w:r>
            <w:sdt>
              <w:sdtPr>
                <w:rPr>
                  <w:i w:val="0"/>
                  <w:iCs w:val="0"/>
                  <w:color w:val="EE0000"/>
                </w:rPr>
                <w:id w:val="-114526476"/>
                <w:placeholder>
                  <w:docPart w:val="4855B0FEA91B45BDB21420C822F93621"/>
                </w:placeholder>
                <w:text/>
              </w:sdtPr>
              <w:sdtContent>
                <w:r w:rsidR="00475E4B">
                  <w:rPr>
                    <w:i w:val="0"/>
                    <w:iCs w:val="0"/>
                    <w:color w:val="EE0000"/>
                  </w:rPr>
                  <w:t>…</w:t>
                </w:r>
                <w:r w:rsidR="00475E4B">
                  <w:rPr>
                    <w:color w:val="EE0000"/>
                  </w:rPr>
                  <w:t>…</w:t>
                </w:r>
              </w:sdtContent>
            </w:sdt>
            <w:r w:rsidR="00E93E51" w:rsidRPr="005B0795">
              <w:t xml:space="preserve"> </w:t>
            </w:r>
          </w:p>
        </w:tc>
      </w:tr>
      <w:tr w:rsidR="00E93E51" w:rsidRPr="00087527" w14:paraId="67977BF4" w14:textId="77777777" w:rsidTr="00885B77">
        <w:tc>
          <w:tcPr>
            <w:tcW w:w="2292" w:type="pct"/>
            <w:gridSpan w:val="5"/>
          </w:tcPr>
          <w:p w14:paraId="4CBAB4FD" w14:textId="77777777" w:rsidR="00E93E51" w:rsidRPr="00E93E51" w:rsidRDefault="00E93E51" w:rsidP="00885B77">
            <w:pPr>
              <w:pStyle w:val="findeligne"/>
              <w:rPr>
                <w:highlight w:val="yellow"/>
              </w:rPr>
            </w:pPr>
          </w:p>
        </w:tc>
        <w:tc>
          <w:tcPr>
            <w:tcW w:w="2708" w:type="pct"/>
            <w:gridSpan w:val="2"/>
            <w:vAlign w:val="bottom"/>
          </w:tcPr>
          <w:p w14:paraId="31BE2B7F" w14:textId="77777777" w:rsidR="00E93E51" w:rsidRPr="005B0795" w:rsidRDefault="00E93E51" w:rsidP="00885B77">
            <w:pPr>
              <w:pStyle w:val="findeligne"/>
            </w:pPr>
          </w:p>
        </w:tc>
      </w:tr>
      <w:tr w:rsidR="00E93E51" w:rsidRPr="00087527" w14:paraId="7810D313" w14:textId="77777777" w:rsidTr="00885B77">
        <w:tc>
          <w:tcPr>
            <w:tcW w:w="2292" w:type="pct"/>
            <w:gridSpan w:val="5"/>
          </w:tcPr>
          <w:p w14:paraId="397B3128" w14:textId="2561F7B7" w:rsidR="00E93E51" w:rsidRPr="006719B0" w:rsidRDefault="006719B0" w:rsidP="00885B77">
            <w:pPr>
              <w:spacing w:before="0"/>
              <w:jc w:val="right"/>
              <w:rPr>
                <w:rFonts w:ascii="Calibri" w:eastAsia="Calibri" w:hAnsi="Calibri" w:cs="Times New Roman"/>
              </w:rPr>
            </w:pPr>
            <w:r w:rsidRPr="006719B0">
              <w:rPr>
                <w:rFonts w:ascii="Calibri" w:eastAsia="Calibri" w:hAnsi="Calibri" w:cs="Times New Roman"/>
              </w:rPr>
              <w:t>Et le</w:t>
            </w:r>
            <w:r w:rsidR="00E93E51" w:rsidRPr="006719B0">
              <w:rPr>
                <w:rFonts w:ascii="Calibri" w:eastAsia="Calibri" w:hAnsi="Calibri" w:cs="Times New Roman"/>
              </w:rPr>
              <w:t xml:space="preserve"> type de </w:t>
            </w:r>
            <w:r w:rsidRPr="006719B0">
              <w:rPr>
                <w:rFonts w:ascii="Calibri" w:eastAsia="Calibri" w:hAnsi="Calibri" w:cs="Times New Roman"/>
              </w:rPr>
              <w:t>transport</w:t>
            </w:r>
            <w:r w:rsidR="00E93E51" w:rsidRPr="006719B0">
              <w:rPr>
                <w:rFonts w:ascii="Calibri" w:eastAsia="Calibri" w:hAnsi="Calibri" w:cs="Times New Roman"/>
              </w:rPr>
              <w:t xml:space="preserve"> utilisé</w:t>
            </w:r>
            <w:r w:rsidRPr="006719B0">
              <w:rPr>
                <w:rFonts w:ascii="Calibri" w:eastAsia="Calibri" w:hAnsi="Calibri" w:cs="Times New Roman"/>
              </w:rPr>
              <w:t> :</w:t>
            </w:r>
          </w:p>
        </w:tc>
        <w:tc>
          <w:tcPr>
            <w:tcW w:w="2708" w:type="pct"/>
            <w:gridSpan w:val="2"/>
            <w:vAlign w:val="bottom"/>
          </w:tcPr>
          <w:p w14:paraId="4619AC7D" w14:textId="66A00597" w:rsidR="00E93E51" w:rsidRPr="006719B0" w:rsidRDefault="00000000" w:rsidP="008D34D2">
            <w:pPr>
              <w:spacing w:before="0"/>
              <w:rPr>
                <w:sz w:val="22"/>
                <w:szCs w:val="24"/>
              </w:rPr>
            </w:pPr>
            <w:sdt>
              <w:sdtPr>
                <w:rPr>
                  <w:sz w:val="22"/>
                  <w:szCs w:val="24"/>
                </w:rPr>
                <w:id w:val="3712010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93E51" w:rsidRPr="006719B0">
                  <w:rPr>
                    <w:rFonts w:ascii="MS Gothic" w:eastAsia="MS Gothic" w:hAnsi="MS Gothic" w:hint="eastAsia"/>
                    <w:sz w:val="22"/>
                    <w:szCs w:val="24"/>
                  </w:rPr>
                  <w:t>☐</w:t>
                </w:r>
              </w:sdtContent>
            </w:sdt>
            <w:r w:rsidR="00E93E51" w:rsidRPr="006719B0">
              <w:rPr>
                <w:sz w:val="22"/>
                <w:szCs w:val="24"/>
              </w:rPr>
              <w:t xml:space="preserve"> </w:t>
            </w:r>
            <w:r w:rsidR="00FC1CE6">
              <w:rPr>
                <w:sz w:val="22"/>
                <w:szCs w:val="24"/>
              </w:rPr>
              <w:t>Tracteur</w:t>
            </w:r>
            <w:r w:rsidR="00FC1CE6">
              <w:rPr>
                <w:sz w:val="22"/>
                <w:szCs w:val="24"/>
              </w:rPr>
              <w:tab/>
            </w:r>
            <w:r w:rsidR="00E93E51" w:rsidRPr="006719B0">
              <w:rPr>
                <w:sz w:val="22"/>
                <w:szCs w:val="24"/>
              </w:rPr>
              <w:t xml:space="preserve"> </w:t>
            </w:r>
            <w:r w:rsidR="00E93E51" w:rsidRPr="006719B0">
              <w:rPr>
                <w:sz w:val="22"/>
                <w:szCs w:val="24"/>
              </w:rPr>
              <w:tab/>
            </w:r>
            <w:r w:rsidR="00E93E51" w:rsidRPr="006719B0">
              <w:rPr>
                <w:sz w:val="22"/>
                <w:szCs w:val="24"/>
              </w:rPr>
              <w:tab/>
            </w:r>
            <w:sdt>
              <w:sdtPr>
                <w:rPr>
                  <w:sz w:val="22"/>
                  <w:szCs w:val="24"/>
                </w:rPr>
                <w:id w:val="-3444053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93E51" w:rsidRPr="006719B0">
                  <w:rPr>
                    <w:rFonts w:ascii="MS Gothic" w:eastAsia="MS Gothic" w:hAnsi="MS Gothic" w:hint="eastAsia"/>
                    <w:sz w:val="22"/>
                    <w:szCs w:val="24"/>
                  </w:rPr>
                  <w:t>☐</w:t>
                </w:r>
              </w:sdtContent>
            </w:sdt>
            <w:r w:rsidR="00E93E51" w:rsidRPr="006719B0">
              <w:rPr>
                <w:sz w:val="22"/>
                <w:szCs w:val="24"/>
              </w:rPr>
              <w:t xml:space="preserve"> Camionnette</w:t>
            </w:r>
          </w:p>
          <w:p w14:paraId="17A26DF8" w14:textId="77777777" w:rsidR="00E93E51" w:rsidRDefault="00000000" w:rsidP="008D34D2">
            <w:pPr>
              <w:spacing w:before="0"/>
              <w:rPr>
                <w:sz w:val="22"/>
                <w:szCs w:val="24"/>
              </w:rPr>
            </w:pPr>
            <w:sdt>
              <w:sdtPr>
                <w:rPr>
                  <w:sz w:val="22"/>
                  <w:szCs w:val="24"/>
                </w:rPr>
                <w:id w:val="-3952046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93E51" w:rsidRPr="006719B0">
                  <w:rPr>
                    <w:rFonts w:ascii="MS Gothic" w:eastAsia="MS Gothic" w:hAnsi="MS Gothic" w:hint="eastAsia"/>
                    <w:sz w:val="22"/>
                    <w:szCs w:val="24"/>
                  </w:rPr>
                  <w:t>☐</w:t>
                </w:r>
              </w:sdtContent>
            </w:sdt>
            <w:r w:rsidR="00E93E51" w:rsidRPr="006719B0">
              <w:rPr>
                <w:sz w:val="22"/>
                <w:szCs w:val="24"/>
              </w:rPr>
              <w:t xml:space="preserve"> Camion moyen &lt;15t</w:t>
            </w:r>
            <w:r w:rsidR="006719B0">
              <w:rPr>
                <w:sz w:val="22"/>
                <w:szCs w:val="24"/>
              </w:rPr>
              <w:tab/>
            </w:r>
            <w:r w:rsidR="00E93E51" w:rsidRPr="006719B0">
              <w:rPr>
                <w:sz w:val="22"/>
                <w:szCs w:val="24"/>
              </w:rPr>
              <w:t xml:space="preserve"> </w:t>
            </w:r>
            <w:r w:rsidR="00E93E51" w:rsidRPr="006719B0">
              <w:rPr>
                <w:sz w:val="22"/>
                <w:szCs w:val="24"/>
              </w:rPr>
              <w:tab/>
            </w:r>
            <w:sdt>
              <w:sdtPr>
                <w:rPr>
                  <w:sz w:val="22"/>
                  <w:szCs w:val="24"/>
                </w:rPr>
                <w:id w:val="-9052978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93E51" w:rsidRPr="006719B0">
                  <w:rPr>
                    <w:rFonts w:ascii="MS Gothic" w:eastAsia="MS Gothic" w:hAnsi="MS Gothic" w:hint="eastAsia"/>
                    <w:sz w:val="22"/>
                    <w:szCs w:val="24"/>
                  </w:rPr>
                  <w:t>☐</w:t>
                </w:r>
              </w:sdtContent>
            </w:sdt>
            <w:r w:rsidR="00E93E51" w:rsidRPr="006719B0">
              <w:rPr>
                <w:sz w:val="22"/>
                <w:szCs w:val="24"/>
              </w:rPr>
              <w:t xml:space="preserve"> Poids lourd &gt;15t </w:t>
            </w:r>
          </w:p>
          <w:p w14:paraId="61FB12E5" w14:textId="618D7184" w:rsidR="008D34D2" w:rsidRPr="006719B0" w:rsidRDefault="00000000" w:rsidP="008D34D2">
            <w:pPr>
              <w:spacing w:before="0"/>
              <w:rPr>
                <w:sz w:val="22"/>
                <w:szCs w:val="24"/>
              </w:rPr>
            </w:pPr>
            <w:sdt>
              <w:sdtPr>
                <w:rPr>
                  <w:sz w:val="22"/>
                  <w:szCs w:val="24"/>
                </w:rPr>
                <w:id w:val="-16066435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D34D2" w:rsidRPr="008D34D2">
                  <w:rPr>
                    <w:rFonts w:ascii="MS Gothic" w:eastAsia="MS Gothic" w:hAnsi="MS Gothic" w:hint="eastAsia"/>
                    <w:sz w:val="22"/>
                    <w:szCs w:val="24"/>
                  </w:rPr>
                  <w:t>☐</w:t>
                </w:r>
              </w:sdtContent>
            </w:sdt>
            <w:r w:rsidR="008D34D2" w:rsidRPr="008D34D2">
              <w:rPr>
                <w:sz w:val="22"/>
                <w:szCs w:val="24"/>
              </w:rPr>
              <w:t xml:space="preserve"> </w:t>
            </w:r>
            <w:r w:rsidR="008D34D2" w:rsidRPr="008D34D2">
              <w:rPr>
                <w:rFonts w:ascii="Calibri" w:eastAsia="Calibri" w:hAnsi="Calibri" w:cs="Times New Roman"/>
                <w:sz w:val="22"/>
                <w:szCs w:val="24"/>
              </w:rPr>
              <w:t>Autre (</w:t>
            </w:r>
            <w:sdt>
              <w:sdtPr>
                <w:rPr>
                  <w:i/>
                  <w:iCs/>
                  <w:color w:val="EE0000"/>
                  <w:sz w:val="22"/>
                  <w:szCs w:val="24"/>
                </w:rPr>
                <w:tag w:val="autre_transport"/>
                <w:id w:val="-451412306"/>
                <w:placeholder>
                  <w:docPart w:val="2D55749B97604352BECBFC0E864E4FA8"/>
                </w:placeholder>
                <w:text/>
              </w:sdtPr>
              <w:sdtContent>
                <w:r w:rsidR="008D34D2" w:rsidRPr="008D34D2">
                  <w:rPr>
                    <w:i/>
                    <w:iCs/>
                    <w:color w:val="EE0000"/>
                    <w:sz w:val="22"/>
                    <w:szCs w:val="24"/>
                  </w:rPr>
                  <w:t>préciser</w:t>
                </w:r>
              </w:sdtContent>
            </w:sdt>
            <w:r w:rsidR="008D34D2" w:rsidRPr="008D34D2">
              <w:rPr>
                <w:rFonts w:ascii="Calibri" w:eastAsia="Calibri" w:hAnsi="Calibri" w:cs="Times New Roman"/>
                <w:sz w:val="22"/>
                <w:szCs w:val="24"/>
              </w:rPr>
              <w:t>) </w:t>
            </w:r>
          </w:p>
        </w:tc>
      </w:tr>
      <w:tr w:rsidR="00E93E51" w:rsidRPr="00087527" w14:paraId="495A9584" w14:textId="77777777" w:rsidTr="00885B77">
        <w:tc>
          <w:tcPr>
            <w:tcW w:w="1944" w:type="pct"/>
            <w:gridSpan w:val="4"/>
            <w:vAlign w:val="bottom"/>
          </w:tcPr>
          <w:p w14:paraId="25C04511" w14:textId="7EC782BF" w:rsidR="00E93E51" w:rsidRPr="00087527" w:rsidRDefault="00E93E51" w:rsidP="00885B77">
            <w:pPr>
              <w:spacing w:before="0"/>
              <w:jc w:val="right"/>
              <w:rPr>
                <w:rFonts w:ascii="Calibri" w:eastAsia="Calibri" w:hAnsi="Calibri" w:cs="Times New Roman"/>
              </w:rPr>
            </w:pPr>
            <w:r>
              <w:t>Quantité de terre utilisée </w:t>
            </w:r>
            <w:r w:rsidRPr="00E93E51">
              <w:rPr>
                <w:b/>
                <w:bCs/>
              </w:rPr>
              <w:t>sur tout le chantier</w:t>
            </w:r>
            <w:r>
              <w:t xml:space="preserve"> :</w:t>
            </w:r>
          </w:p>
        </w:tc>
        <w:tc>
          <w:tcPr>
            <w:tcW w:w="3056" w:type="pct"/>
            <w:gridSpan w:val="3"/>
            <w:tcBorders>
              <w:bottom w:val="single" w:sz="4" w:space="0" w:color="auto"/>
            </w:tcBorders>
            <w:vAlign w:val="bottom"/>
          </w:tcPr>
          <w:p w14:paraId="5C266E19" w14:textId="77777777" w:rsidR="00E93E51" w:rsidRPr="00087527" w:rsidRDefault="00000000" w:rsidP="00885B77">
            <w:sdt>
              <w:sdtPr>
                <w:rPr>
                  <w:i/>
                  <w:iCs/>
                  <w:color w:val="C00000"/>
                </w:rPr>
                <w:alias w:val="qte_terre_chantier"/>
                <w:tag w:val="qte_terre_chantier"/>
                <w:id w:val="-1671324871"/>
                <w:placeholder>
                  <w:docPart w:val="297AF4813366486782F983ED7905864F"/>
                </w:placeholder>
                <w:text/>
              </w:sdtPr>
              <w:sdtContent>
                <w:r w:rsidR="00E93E51">
                  <w:rPr>
                    <w:i/>
                    <w:iCs/>
                    <w:color w:val="C00000"/>
                  </w:rPr>
                  <w:t xml:space="preserve">En m3 ou tonnes … </w:t>
                </w:r>
                <w:r w:rsidR="00E93E51">
                  <w:rPr>
                    <w:i/>
                    <w:iCs/>
                    <w:color w:val="C00000"/>
                  </w:rPr>
                  <w:tab/>
                </w:r>
                <w:r w:rsidR="00E93E51">
                  <w:rPr>
                    <w:i/>
                    <w:iCs/>
                    <w:color w:val="C00000"/>
                  </w:rPr>
                  <w:tab/>
                </w:r>
                <w:r w:rsidR="00E93E51">
                  <w:rPr>
                    <w:i/>
                    <w:iCs/>
                    <w:color w:val="C00000"/>
                  </w:rPr>
                  <w:tab/>
                </w:r>
                <w:r w:rsidR="00E93E51">
                  <w:rPr>
                    <w:i/>
                    <w:iCs/>
                    <w:color w:val="C00000"/>
                  </w:rPr>
                  <w:tab/>
                </w:r>
                <w:r w:rsidR="00E93E51">
                  <w:rPr>
                    <w:i/>
                    <w:iCs/>
                    <w:color w:val="C00000"/>
                  </w:rPr>
                  <w:tab/>
                </w:r>
              </w:sdtContent>
            </w:sdt>
          </w:p>
        </w:tc>
      </w:tr>
      <w:tr w:rsidR="00D27570" w:rsidRPr="00087527" w14:paraId="3F63DE84" w14:textId="77777777" w:rsidTr="003D7612">
        <w:tc>
          <w:tcPr>
            <w:tcW w:w="1913" w:type="pct"/>
            <w:gridSpan w:val="3"/>
          </w:tcPr>
          <w:p w14:paraId="58439B06" w14:textId="00F34CDD" w:rsidR="00D27570" w:rsidRDefault="00D27570" w:rsidP="003D7612">
            <w:pPr>
              <w:jc w:val="right"/>
            </w:pPr>
            <w:r>
              <w:t xml:space="preserve">Si vous connaissez la </w:t>
            </w:r>
            <w:r w:rsidRPr="00EA2505">
              <w:rPr>
                <w:b/>
                <w:bCs/>
              </w:rPr>
              <w:t>consommation énergétique globale de votre chantier</w:t>
            </w:r>
            <w:r>
              <w:t>, l’indiquer ici </w:t>
            </w:r>
            <w:r w:rsidR="00737EC4">
              <w:t>(</w:t>
            </w:r>
            <w:r w:rsidR="00737EC4" w:rsidRPr="00EA2505">
              <w:rPr>
                <w:i/>
                <w:iCs/>
              </w:rPr>
              <w:t xml:space="preserve">en précisant </w:t>
            </w:r>
            <w:r w:rsidR="006719B0">
              <w:rPr>
                <w:i/>
                <w:iCs/>
              </w:rPr>
              <w:t>l’origine</w:t>
            </w:r>
            <w:r w:rsidR="00737EC4" w:rsidRPr="00EA2505">
              <w:rPr>
                <w:i/>
                <w:iCs/>
              </w:rPr>
              <w:t xml:space="preserve"> de</w:t>
            </w:r>
            <w:r w:rsidR="00080B42">
              <w:rPr>
                <w:i/>
                <w:iCs/>
              </w:rPr>
              <w:t>s</w:t>
            </w:r>
            <w:r w:rsidR="00F868A9" w:rsidRPr="00EA2505">
              <w:rPr>
                <w:i/>
                <w:iCs/>
              </w:rPr>
              <w:t xml:space="preserve"> données</w:t>
            </w:r>
            <w:r w:rsidR="006719B0">
              <w:rPr>
                <w:i/>
                <w:iCs/>
              </w:rPr>
              <w:t>,</w:t>
            </w:r>
            <w:r w:rsidR="00F868A9" w:rsidRPr="00EA2505">
              <w:rPr>
                <w:i/>
                <w:iCs/>
              </w:rPr>
              <w:t xml:space="preserve"> </w:t>
            </w:r>
            <w:r w:rsidR="00737EC4" w:rsidRPr="00EA2505">
              <w:rPr>
                <w:i/>
                <w:iCs/>
              </w:rPr>
              <w:t xml:space="preserve">atelier ou </w:t>
            </w:r>
            <w:r w:rsidR="006719B0">
              <w:rPr>
                <w:i/>
                <w:iCs/>
              </w:rPr>
              <w:t>site)</w:t>
            </w:r>
            <w:r w:rsidR="00737EC4">
              <w:t xml:space="preserve"> </w:t>
            </w:r>
            <w:r>
              <w:t xml:space="preserve">: </w:t>
            </w:r>
          </w:p>
        </w:tc>
        <w:tc>
          <w:tcPr>
            <w:tcW w:w="3087" w:type="pct"/>
            <w:gridSpan w:val="4"/>
            <w:vAlign w:val="center"/>
          </w:tcPr>
          <w:p w14:paraId="349F14DD" w14:textId="68090C41" w:rsidR="00D27570" w:rsidRDefault="00D27570" w:rsidP="003D7612">
            <w:r>
              <w:t>Electri</w:t>
            </w:r>
            <w:r w:rsidR="00F868A9">
              <w:t>cité</w:t>
            </w:r>
            <w:r>
              <w:t xml:space="preserve"> : </w:t>
            </w:r>
            <w:sdt>
              <w:sdtPr>
                <w:alias w:val="conso_elec_glo"/>
                <w:tag w:val="conso_elec_glo"/>
                <w:id w:val="23536348"/>
                <w:placeholder>
                  <w:docPart w:val="C68681D7B5B0453681F8E8283D374F82"/>
                </w:placeholder>
                <w:text/>
              </w:sdtPr>
              <w:sdtContent>
                <w:r>
                  <w:rPr>
                    <w:rStyle w:val="RponseCar"/>
                  </w:rPr>
                  <w:t>…….</w:t>
                </w:r>
                <w:r>
                  <w:rPr>
                    <w:rStyle w:val="RponseCar"/>
                  </w:rPr>
                  <w:tab/>
                </w:r>
              </w:sdtContent>
            </w:sdt>
            <w:r>
              <w:t>kWh</w:t>
            </w:r>
            <w:r w:rsidR="00737EC4">
              <w:tab/>
            </w:r>
            <w:r w:rsidR="00F868A9">
              <w:tab/>
            </w:r>
            <w:sdt>
              <w:sdtPr>
                <w:id w:val="17622499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37EC4" w:rsidRPr="005B079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37EC4" w:rsidRPr="005B0795">
              <w:t xml:space="preserve"> </w:t>
            </w:r>
            <w:r w:rsidR="00737EC4">
              <w:t xml:space="preserve">Atelier </w:t>
            </w:r>
            <w:sdt>
              <w:sdtPr>
                <w:id w:val="-17941326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37EC4" w:rsidRPr="005B079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37EC4" w:rsidRPr="005B0795">
              <w:t xml:space="preserve"> </w:t>
            </w:r>
            <w:r w:rsidR="00737EC4">
              <w:t>Site</w:t>
            </w:r>
          </w:p>
          <w:p w14:paraId="55F03A66" w14:textId="6D636F19" w:rsidR="00D27570" w:rsidRDefault="00D27570" w:rsidP="003D7612">
            <w:r>
              <w:t xml:space="preserve">Carburant : </w:t>
            </w:r>
            <w:sdt>
              <w:sdtPr>
                <w:alias w:val="conso_carburant_glo"/>
                <w:tag w:val="conso_carburant_glo"/>
                <w:id w:val="-1156221383"/>
                <w:placeholder>
                  <w:docPart w:val="B6717F1660524223897B313218FF82CE"/>
                </w:placeholder>
                <w:text/>
              </w:sdtPr>
              <w:sdtContent>
                <w:r>
                  <w:rPr>
                    <w:rStyle w:val="RponseCar"/>
                  </w:rPr>
                  <w:t>…….</w:t>
                </w:r>
                <w:r>
                  <w:rPr>
                    <w:rStyle w:val="RponseCar"/>
                  </w:rPr>
                  <w:tab/>
                </w:r>
              </w:sdtContent>
            </w:sdt>
            <w:r>
              <w:t>Litres</w:t>
            </w:r>
            <w:r w:rsidR="00737EC4">
              <w:tab/>
              <w:t xml:space="preserve"> </w:t>
            </w:r>
            <w:r w:rsidR="00F868A9">
              <w:tab/>
            </w:r>
            <w:sdt>
              <w:sdtPr>
                <w:id w:val="-9678903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37EC4" w:rsidRPr="005B079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37EC4" w:rsidRPr="005B0795">
              <w:t xml:space="preserve"> </w:t>
            </w:r>
            <w:r w:rsidR="00737EC4">
              <w:t xml:space="preserve">Atelier </w:t>
            </w:r>
            <w:sdt>
              <w:sdtPr>
                <w:id w:val="2855589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37EC4" w:rsidRPr="005B079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37EC4" w:rsidRPr="005B0795">
              <w:t xml:space="preserve"> </w:t>
            </w:r>
            <w:r w:rsidR="00737EC4">
              <w:t>Site</w:t>
            </w:r>
          </w:p>
          <w:p w14:paraId="7BFD4C45" w14:textId="07AF21BD" w:rsidR="00D27570" w:rsidRDefault="00D27570" w:rsidP="003D7612">
            <w:r w:rsidRPr="00D27570">
              <w:t xml:space="preserve">Eau : </w:t>
            </w:r>
            <w:sdt>
              <w:sdtPr>
                <w:alias w:val="conso_eau_glo"/>
                <w:tag w:val="conso_eau_glo"/>
                <w:id w:val="1628125955"/>
                <w:placeholder>
                  <w:docPart w:val="127F2FB9B37F4CE58DE7E9C7F174B643"/>
                </w:placeholder>
                <w:text/>
              </w:sdtPr>
              <w:sdtContent>
                <w:r w:rsidRPr="00D27570">
                  <w:rPr>
                    <w:rStyle w:val="RponseCar"/>
                  </w:rPr>
                  <w:t>…….</w:t>
                </w:r>
                <w:r w:rsidRPr="00D27570">
                  <w:rPr>
                    <w:rStyle w:val="RponseCar"/>
                  </w:rPr>
                  <w:tab/>
                </w:r>
                <w:r w:rsidRPr="00D27570">
                  <w:rPr>
                    <w:rStyle w:val="RponseCar"/>
                  </w:rPr>
                  <w:tab/>
                </w:r>
              </w:sdtContent>
            </w:sdt>
            <w:r>
              <w:t>Litres</w:t>
            </w:r>
            <w:r w:rsidR="00F868A9">
              <w:tab/>
            </w:r>
            <w:r>
              <w:t xml:space="preserve"> </w:t>
            </w:r>
            <w:r w:rsidR="00737EC4">
              <w:tab/>
            </w:r>
            <w:sdt>
              <w:sdtPr>
                <w:id w:val="-1994782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37EC4" w:rsidRPr="005B079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37EC4" w:rsidRPr="005B0795">
              <w:t xml:space="preserve"> </w:t>
            </w:r>
            <w:r w:rsidR="00737EC4">
              <w:t xml:space="preserve">Atelier </w:t>
            </w:r>
            <w:sdt>
              <w:sdtPr>
                <w:id w:val="8738881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37EC4" w:rsidRPr="005B079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37EC4" w:rsidRPr="005B0795">
              <w:t xml:space="preserve"> </w:t>
            </w:r>
            <w:r w:rsidR="00737EC4">
              <w:t>Site</w:t>
            </w:r>
          </w:p>
        </w:tc>
      </w:tr>
      <w:tr w:rsidR="00D27570" w:rsidRPr="00087527" w14:paraId="4E02ED89" w14:textId="77777777" w:rsidTr="003D7612">
        <w:tc>
          <w:tcPr>
            <w:tcW w:w="2292" w:type="pct"/>
            <w:gridSpan w:val="5"/>
          </w:tcPr>
          <w:p w14:paraId="3693B32E" w14:textId="77777777" w:rsidR="00D27570" w:rsidRDefault="00D27570" w:rsidP="003D7612">
            <w:pPr>
              <w:pStyle w:val="findeligne"/>
            </w:pPr>
          </w:p>
        </w:tc>
        <w:tc>
          <w:tcPr>
            <w:tcW w:w="2708" w:type="pct"/>
            <w:gridSpan w:val="2"/>
            <w:vAlign w:val="bottom"/>
          </w:tcPr>
          <w:p w14:paraId="5B4DAD6C" w14:textId="77777777" w:rsidR="00D27570" w:rsidRDefault="00D27570" w:rsidP="003D7612">
            <w:pPr>
              <w:pStyle w:val="findeligne"/>
            </w:pPr>
          </w:p>
        </w:tc>
      </w:tr>
      <w:tr w:rsidR="006E11BC" w:rsidRPr="00087527" w14:paraId="2810A1C0" w14:textId="77777777" w:rsidTr="00914C2C">
        <w:tc>
          <w:tcPr>
            <w:tcW w:w="5000" w:type="pct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sdt>
            <w:sdtPr>
              <w:alias w:val="com_libre_chantier"/>
              <w:tag w:val="com_libre_chantier"/>
              <w:id w:val="-416249685"/>
              <w:placeholder>
                <w:docPart w:val="847CFD14A89D4EC185744DA80AB6A583"/>
              </w:placeholder>
              <w:text w:multiLine="1"/>
            </w:sdtPr>
            <w:sdtContent>
              <w:p w14:paraId="2AF58589" w14:textId="1C85B4F2" w:rsidR="006E11BC" w:rsidRDefault="006E11BC" w:rsidP="006E11BC">
                <w:pPr>
                  <w:pStyle w:val="Rponse"/>
                </w:pPr>
                <w:r>
                  <w:t>Zone de commentaire libre…</w:t>
                </w:r>
                <w:r w:rsidR="00080B42">
                  <w:br/>
                </w:r>
                <w:r w:rsidR="00080B42">
                  <w:br/>
                </w:r>
                <w:r w:rsidR="00A06F35">
                  <w:br/>
                </w:r>
              </w:p>
            </w:sdtContent>
          </w:sdt>
        </w:tc>
      </w:tr>
    </w:tbl>
    <w:p w14:paraId="7FEB6DD0" w14:textId="77777777" w:rsidR="006719B0" w:rsidRDefault="006719B0" w:rsidP="006719B0">
      <w:pPr>
        <w:pStyle w:val="findeligne"/>
      </w:pPr>
      <w:r>
        <w:br w:type="page"/>
      </w:r>
    </w:p>
    <w:tbl>
      <w:tblPr>
        <w:tblStyle w:val="Grilledetableau1"/>
        <w:tblW w:w="5654" w:type="pct"/>
        <w:tblInd w:w="-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9"/>
        <w:gridCol w:w="1417"/>
        <w:gridCol w:w="5671"/>
      </w:tblGrid>
      <w:tr w:rsidR="00737EC4" w:rsidRPr="00614775" w14:paraId="74A7044D" w14:textId="77777777" w:rsidTr="00DB3BB1">
        <w:tc>
          <w:tcPr>
            <w:tcW w:w="5000" w:type="pct"/>
            <w:gridSpan w:val="3"/>
            <w:shd w:val="clear" w:color="auto" w:fill="731F1C" w:themeFill="accent5"/>
            <w:vAlign w:val="center"/>
          </w:tcPr>
          <w:p w14:paraId="1A2E134C" w14:textId="27CFF292" w:rsidR="00737EC4" w:rsidRPr="008D01F1" w:rsidRDefault="00737EC4" w:rsidP="003D7612">
            <w:pPr>
              <w:pStyle w:val="Titre1"/>
            </w:pPr>
            <w:r>
              <w:lastRenderedPageBreak/>
              <w:t xml:space="preserve">Questionnaire Technique </w:t>
            </w:r>
            <w:r w:rsidRPr="00737EC4">
              <w:rPr>
                <w:sz w:val="28"/>
                <w:szCs w:val="28"/>
              </w:rPr>
              <w:t>(</w:t>
            </w:r>
            <w:r w:rsidRPr="00737EC4">
              <w:rPr>
                <w:i/>
                <w:iCs/>
                <w:sz w:val="28"/>
                <w:szCs w:val="28"/>
              </w:rPr>
              <w:t>à dupliquer pour chaque technique</w:t>
            </w:r>
            <w:r w:rsidR="006D0C1D">
              <w:rPr>
                <w:i/>
                <w:iCs/>
                <w:sz w:val="28"/>
                <w:szCs w:val="28"/>
              </w:rPr>
              <w:t xml:space="preserve"> sur le chantier</w:t>
            </w:r>
            <w:r w:rsidRPr="00737EC4">
              <w:rPr>
                <w:sz w:val="28"/>
                <w:szCs w:val="28"/>
              </w:rPr>
              <w:t>)</w:t>
            </w:r>
          </w:p>
        </w:tc>
      </w:tr>
      <w:tr w:rsidR="006D0C1D" w:rsidRPr="00087527" w14:paraId="4064C264" w14:textId="77777777" w:rsidTr="00F41751">
        <w:tc>
          <w:tcPr>
            <w:tcW w:w="5000" w:type="pct"/>
            <w:gridSpan w:val="3"/>
          </w:tcPr>
          <w:p w14:paraId="11C7FDEA" w14:textId="2CFB4BA0" w:rsidR="006D0C1D" w:rsidRDefault="006D0C1D" w:rsidP="00F41751">
            <w:r w:rsidRPr="00977397">
              <w:rPr>
                <w:b/>
                <w:bCs/>
                <w:u w:val="single"/>
              </w:rPr>
              <w:t>Si vous utilisez plusieurs techniques sur le même chantier</w:t>
            </w:r>
            <w:r>
              <w:t xml:space="preserve">, merci d’enregistrer un document différent par technique (par exemple au format </w:t>
            </w:r>
            <w:r w:rsidRPr="00C057DA">
              <w:rPr>
                <w:szCs w:val="24"/>
              </w:rPr>
              <w:t>D</w:t>
            </w:r>
            <w:r>
              <w:rPr>
                <w:szCs w:val="24"/>
              </w:rPr>
              <w:t>éclarant</w:t>
            </w:r>
            <w:r w:rsidRPr="00C057DA">
              <w:rPr>
                <w:szCs w:val="24"/>
              </w:rPr>
              <w:t>_N</w:t>
            </w:r>
            <w:r>
              <w:rPr>
                <w:szCs w:val="24"/>
              </w:rPr>
              <w:t>om</w:t>
            </w:r>
            <w:r w:rsidRPr="00C057DA">
              <w:rPr>
                <w:szCs w:val="24"/>
              </w:rPr>
              <w:t>C</w:t>
            </w:r>
            <w:r>
              <w:rPr>
                <w:szCs w:val="24"/>
              </w:rPr>
              <w:t>hantier</w:t>
            </w:r>
            <w:r w:rsidRPr="00C057DA">
              <w:rPr>
                <w:szCs w:val="24"/>
              </w:rPr>
              <w:t>_</w:t>
            </w:r>
            <w:r>
              <w:rPr>
                <w:szCs w:val="24"/>
              </w:rPr>
              <w:t>N</w:t>
            </w:r>
            <w:r>
              <w:rPr>
                <w:szCs w:val="24"/>
              </w:rPr>
              <w:t>omTechnique</w:t>
            </w:r>
            <w:r w:rsidRPr="00C057DA">
              <w:rPr>
                <w:szCs w:val="24"/>
              </w:rPr>
              <w:t>.docx</w:t>
            </w:r>
            <w:r w:rsidRPr="000427B7">
              <w:rPr>
                <w:szCs w:val="24"/>
              </w:rPr>
              <w:t>)</w:t>
            </w:r>
            <w:r>
              <w:rPr>
                <w:szCs w:val="24"/>
              </w:rPr>
              <w:t>.</w:t>
            </w:r>
          </w:p>
        </w:tc>
      </w:tr>
      <w:tr w:rsidR="00737EC4" w:rsidRPr="00087527" w14:paraId="5388196B" w14:textId="77777777" w:rsidTr="003D7612">
        <w:tc>
          <w:tcPr>
            <w:tcW w:w="5000" w:type="pct"/>
            <w:gridSpan w:val="3"/>
            <w:vAlign w:val="center"/>
          </w:tcPr>
          <w:p w14:paraId="4E9C0C13" w14:textId="77777777" w:rsidR="00737EC4" w:rsidRDefault="00737EC4" w:rsidP="003D7612">
            <w:pPr>
              <w:pStyle w:val="Sansinterligne"/>
            </w:pPr>
          </w:p>
        </w:tc>
      </w:tr>
      <w:tr w:rsidR="005F54AA" w:rsidRPr="00087527" w14:paraId="4B1BA5C6" w14:textId="77777777" w:rsidTr="00DB3BB1">
        <w:tc>
          <w:tcPr>
            <w:tcW w:w="5000" w:type="pct"/>
            <w:gridSpan w:val="3"/>
            <w:shd w:val="clear" w:color="auto" w:fill="D3524D" w:themeFill="accent5" w:themeFillTint="99"/>
            <w:vAlign w:val="center"/>
          </w:tcPr>
          <w:p w14:paraId="474F5FD1" w14:textId="352C7E8F" w:rsidR="005F54AA" w:rsidRPr="005B0795" w:rsidRDefault="005F54AA" w:rsidP="00350886">
            <w:pPr>
              <w:pStyle w:val="soustitre"/>
            </w:pPr>
            <w:r w:rsidRPr="005B0795">
              <w:t>Description de la technique utilisée</w:t>
            </w:r>
          </w:p>
        </w:tc>
      </w:tr>
      <w:tr w:rsidR="00D27570" w:rsidRPr="00087527" w14:paraId="3E88B527" w14:textId="77777777" w:rsidTr="00737EC4">
        <w:tc>
          <w:tcPr>
            <w:tcW w:w="2222" w:type="pct"/>
            <w:gridSpan w:val="2"/>
            <w:vAlign w:val="bottom"/>
          </w:tcPr>
          <w:p w14:paraId="6F2AC4BF" w14:textId="77777777" w:rsidR="00D27570" w:rsidRPr="005B0795" w:rsidRDefault="00D27570" w:rsidP="003D7612">
            <w:pPr>
              <w:pStyle w:val="findeligne"/>
            </w:pPr>
          </w:p>
        </w:tc>
        <w:tc>
          <w:tcPr>
            <w:tcW w:w="2778" w:type="pct"/>
            <w:vAlign w:val="bottom"/>
          </w:tcPr>
          <w:p w14:paraId="56CAD636" w14:textId="77777777" w:rsidR="00D27570" w:rsidRDefault="00D27570" w:rsidP="003D7612">
            <w:pPr>
              <w:pStyle w:val="findeligne"/>
            </w:pPr>
          </w:p>
        </w:tc>
      </w:tr>
      <w:tr w:rsidR="00D27570" w:rsidRPr="00087527" w14:paraId="7CD33170" w14:textId="77777777" w:rsidTr="003D7612">
        <w:tc>
          <w:tcPr>
            <w:tcW w:w="1528" w:type="pct"/>
          </w:tcPr>
          <w:p w14:paraId="6E515082" w14:textId="605C88D7" w:rsidR="00D27570" w:rsidRPr="005B0795" w:rsidRDefault="00D27570" w:rsidP="003D7612">
            <w:pPr>
              <w:pStyle w:val="Retraitnormal"/>
              <w:ind w:left="0"/>
              <w:jc w:val="right"/>
            </w:pPr>
            <w:r w:rsidRPr="005B0795">
              <w:t>Technique utilisée</w:t>
            </w:r>
            <w:r>
              <w:br/>
            </w:r>
            <w:r w:rsidRPr="005B0795">
              <w:t>(</w:t>
            </w:r>
            <w:r>
              <w:rPr>
                <w:i/>
                <w:iCs/>
              </w:rPr>
              <w:t>n’en cocher qu’une</w:t>
            </w:r>
            <w:r w:rsidRPr="005B0795">
              <w:t>) :</w:t>
            </w:r>
          </w:p>
        </w:tc>
        <w:tc>
          <w:tcPr>
            <w:tcW w:w="3472" w:type="pct"/>
            <w:gridSpan w:val="2"/>
            <w:vAlign w:val="center"/>
          </w:tcPr>
          <w:p w14:paraId="408A80A4" w14:textId="77777777" w:rsidR="00D27570" w:rsidRPr="005B0795" w:rsidRDefault="00000000" w:rsidP="003D7612">
            <w:sdt>
              <w:sdtPr>
                <w:tag w:val="adobe_y"/>
                <w:id w:val="-15475227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27570" w:rsidRPr="005B079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27570" w:rsidRPr="005B0795">
              <w:t xml:space="preserve"> Adobe</w:t>
            </w:r>
            <w:r w:rsidR="00D27570" w:rsidRPr="005B0795">
              <w:tab/>
            </w:r>
            <w:sdt>
              <w:sdtPr>
                <w:tag w:val="bauge_y"/>
                <w:id w:val="-21398643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27570" w:rsidRPr="005B079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27570" w:rsidRPr="005B0795">
              <w:t xml:space="preserve"> Bauge </w:t>
            </w:r>
            <w:r w:rsidR="00D27570" w:rsidRPr="005B0795">
              <w:tab/>
            </w:r>
            <w:r w:rsidR="00D27570" w:rsidRPr="005B0795">
              <w:tab/>
            </w:r>
            <w:sdt>
              <w:sdtPr>
                <w:tag w:val="enduit_y"/>
                <w:id w:val="19546626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27570" w:rsidRPr="005B079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27570" w:rsidRPr="005B0795">
              <w:t xml:space="preserve"> Enduit en terre crue</w:t>
            </w:r>
          </w:p>
          <w:p w14:paraId="1C75DF55" w14:textId="77777777" w:rsidR="00D27570" w:rsidRPr="005B0795" w:rsidRDefault="00000000" w:rsidP="003D7612">
            <w:sdt>
              <w:sdtPr>
                <w:tag w:val="pise_y"/>
                <w:id w:val="5018609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27570" w:rsidRPr="005B079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27570" w:rsidRPr="005B0795">
              <w:t xml:space="preserve"> Pisé</w:t>
            </w:r>
            <w:r w:rsidR="00D27570" w:rsidRPr="005B0795">
              <w:tab/>
            </w:r>
            <w:r w:rsidR="00D27570" w:rsidRPr="005B0795">
              <w:tab/>
            </w:r>
            <w:sdt>
              <w:sdtPr>
                <w:tag w:val="ta_y"/>
                <w:id w:val="16447759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27570" w:rsidRPr="005B079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27570" w:rsidRPr="005B0795">
              <w:t xml:space="preserve"> Terre Allégée </w:t>
            </w:r>
            <w:r w:rsidR="00D27570" w:rsidRPr="005B0795">
              <w:tab/>
            </w:r>
            <w:sdt>
              <w:sdtPr>
                <w:tag w:val="torchis_y"/>
                <w:id w:val="18506779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27570" w:rsidRPr="005B079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27570" w:rsidRPr="005B0795">
              <w:t xml:space="preserve"> Torchis</w:t>
            </w:r>
          </w:p>
          <w:p w14:paraId="71058BDB" w14:textId="77777777" w:rsidR="00D27570" w:rsidRPr="005B0795" w:rsidRDefault="00D27570" w:rsidP="003D7612">
            <w:pPr>
              <w:pStyle w:val="findeligne"/>
            </w:pPr>
          </w:p>
        </w:tc>
      </w:tr>
      <w:tr w:rsidR="00C9537B" w:rsidRPr="00087527" w14:paraId="319F4D3E" w14:textId="77777777" w:rsidTr="005004AE">
        <w:tc>
          <w:tcPr>
            <w:tcW w:w="2222" w:type="pct"/>
            <w:gridSpan w:val="2"/>
          </w:tcPr>
          <w:p w14:paraId="2445F356" w14:textId="77777777" w:rsidR="00C9537B" w:rsidRDefault="00C9537B" w:rsidP="005004AE">
            <w:pPr>
              <w:pStyle w:val="findeligne"/>
            </w:pPr>
          </w:p>
        </w:tc>
        <w:tc>
          <w:tcPr>
            <w:tcW w:w="2778" w:type="pct"/>
            <w:vAlign w:val="bottom"/>
          </w:tcPr>
          <w:p w14:paraId="2A9502F5" w14:textId="77777777" w:rsidR="00C9537B" w:rsidRDefault="00C9537B" w:rsidP="005004AE">
            <w:pPr>
              <w:pStyle w:val="findeligne"/>
            </w:pPr>
          </w:p>
        </w:tc>
      </w:tr>
      <w:tr w:rsidR="00C9537B" w:rsidRPr="00087527" w14:paraId="15983CDA" w14:textId="77777777" w:rsidTr="005004AE">
        <w:tc>
          <w:tcPr>
            <w:tcW w:w="2222" w:type="pct"/>
            <w:gridSpan w:val="2"/>
          </w:tcPr>
          <w:p w14:paraId="47630E01" w14:textId="77777777" w:rsidR="00C9537B" w:rsidRPr="00F103C0" w:rsidRDefault="00C9537B" w:rsidP="005004AE">
            <w:pPr>
              <w:spacing w:before="0"/>
              <w:jc w:val="right"/>
              <w:rPr>
                <w:rFonts w:ascii="Calibri" w:eastAsia="Calibri" w:hAnsi="Calibri" w:cs="Times New Roman"/>
              </w:rPr>
            </w:pPr>
            <w:r w:rsidRPr="00B10A5B">
              <w:rPr>
                <w:rFonts w:ascii="Calibri" w:eastAsia="Calibri" w:hAnsi="Calibri" w:cs="Times New Roman"/>
                <w:b/>
                <w:bCs/>
              </w:rPr>
              <w:t>Pour cette technique</w:t>
            </w:r>
            <w:r>
              <w:rPr>
                <w:rFonts w:ascii="Calibri" w:eastAsia="Calibri" w:hAnsi="Calibri" w:cs="Times New Roman"/>
              </w:rPr>
              <w:t>, les éléments de murs sont-ils fabriqués sur</w:t>
            </w:r>
            <w:r w:rsidRPr="00C71028">
              <w:rPr>
                <w:rFonts w:ascii="Calibri" w:eastAsia="Calibri" w:hAnsi="Calibri" w:cs="Times New Roman"/>
              </w:rPr>
              <w:t xml:space="preserve"> site </w:t>
            </w:r>
            <w:r>
              <w:rPr>
                <w:rFonts w:ascii="Calibri" w:eastAsia="Calibri" w:hAnsi="Calibri" w:cs="Times New Roman"/>
              </w:rPr>
              <w:t>ou</w:t>
            </w:r>
            <w:r w:rsidRPr="00C71028">
              <w:rPr>
                <w:rFonts w:ascii="Calibri" w:eastAsia="Calibri" w:hAnsi="Calibri" w:cs="Times New Roman"/>
              </w:rPr>
              <w:t xml:space="preserve"> préfabri</w:t>
            </w:r>
            <w:r>
              <w:rPr>
                <w:rFonts w:ascii="Calibri" w:eastAsia="Calibri" w:hAnsi="Calibri" w:cs="Times New Roman"/>
              </w:rPr>
              <w:t>qués</w:t>
            </w:r>
            <w:r w:rsidRPr="00C71028">
              <w:rPr>
                <w:rFonts w:ascii="Calibri" w:eastAsia="Calibri" w:hAnsi="Calibri" w:cs="Times New Roman"/>
              </w:rPr>
              <w:t xml:space="preserve"> </w:t>
            </w:r>
            <w:r>
              <w:rPr>
                <w:rFonts w:ascii="Calibri" w:eastAsia="Calibri" w:hAnsi="Calibri" w:cs="Times New Roman"/>
              </w:rPr>
              <w:t xml:space="preserve">dans un </w:t>
            </w:r>
            <w:r w:rsidRPr="00C71028">
              <w:rPr>
                <w:rFonts w:ascii="Calibri" w:eastAsia="Calibri" w:hAnsi="Calibri" w:cs="Times New Roman"/>
              </w:rPr>
              <w:t>atelier</w:t>
            </w:r>
            <w:r>
              <w:rPr>
                <w:rFonts w:ascii="Calibri" w:eastAsia="Calibri" w:hAnsi="Calibri" w:cs="Times New Roman"/>
              </w:rPr>
              <w:t> ?</w:t>
            </w:r>
          </w:p>
        </w:tc>
        <w:tc>
          <w:tcPr>
            <w:tcW w:w="2778" w:type="pct"/>
          </w:tcPr>
          <w:p w14:paraId="3E1D04F8" w14:textId="77777777" w:rsidR="00C9537B" w:rsidRDefault="00000000" w:rsidP="005004AE">
            <w:sdt>
              <w:sdtPr>
                <w:rPr>
                  <w:rFonts w:ascii="Calibri" w:eastAsia="Calibri" w:hAnsi="Calibri" w:cs="Times New Roman"/>
                </w:rPr>
                <w:id w:val="-16727151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9537B" w:rsidRPr="00092A81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C9537B" w:rsidRPr="00092A81">
              <w:rPr>
                <w:rFonts w:ascii="Calibri" w:eastAsia="Calibri" w:hAnsi="Calibri" w:cs="Times New Roman"/>
              </w:rPr>
              <w:t xml:space="preserve"> </w:t>
            </w:r>
            <w:r w:rsidR="00C9537B" w:rsidRPr="00092A81">
              <w:t>Fabriqué</w:t>
            </w:r>
            <w:r w:rsidR="00C9537B">
              <w:t>s sur site</w:t>
            </w:r>
          </w:p>
          <w:p w14:paraId="7A54784E" w14:textId="7BED9379" w:rsidR="00C9537B" w:rsidRPr="00092A81" w:rsidRDefault="00000000" w:rsidP="005004AE">
            <w:sdt>
              <w:sdtPr>
                <w:rPr>
                  <w:rFonts w:ascii="Calibri" w:eastAsia="Calibri" w:hAnsi="Calibri" w:cs="Times New Roman"/>
                </w:rPr>
                <w:id w:val="-18448538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9537B" w:rsidRPr="00092A81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C9537B" w:rsidRPr="00092A81">
              <w:rPr>
                <w:rFonts w:ascii="Calibri" w:eastAsia="Calibri" w:hAnsi="Calibri" w:cs="Times New Roman"/>
              </w:rPr>
              <w:t xml:space="preserve"> </w:t>
            </w:r>
            <w:r w:rsidR="00C9537B">
              <w:t>Préfabriqués</w:t>
            </w:r>
          </w:p>
        </w:tc>
      </w:tr>
      <w:tr w:rsidR="005F54AA" w:rsidRPr="00087527" w14:paraId="3E6F48D7" w14:textId="77777777" w:rsidTr="00737EC4">
        <w:tc>
          <w:tcPr>
            <w:tcW w:w="2222" w:type="pct"/>
            <w:gridSpan w:val="2"/>
            <w:vAlign w:val="bottom"/>
          </w:tcPr>
          <w:p w14:paraId="30FF9C3C" w14:textId="77777777" w:rsidR="005F54AA" w:rsidRPr="005B0795" w:rsidRDefault="005F54AA" w:rsidP="00350886">
            <w:pPr>
              <w:pStyle w:val="findeligne"/>
            </w:pPr>
          </w:p>
        </w:tc>
        <w:tc>
          <w:tcPr>
            <w:tcW w:w="2778" w:type="pct"/>
            <w:vAlign w:val="bottom"/>
          </w:tcPr>
          <w:p w14:paraId="5919661D" w14:textId="77777777" w:rsidR="005F54AA" w:rsidRDefault="005F54AA" w:rsidP="00350886">
            <w:pPr>
              <w:pStyle w:val="findeligne"/>
            </w:pPr>
          </w:p>
        </w:tc>
      </w:tr>
      <w:tr w:rsidR="005F54AA" w:rsidRPr="00087527" w14:paraId="081611E7" w14:textId="77777777" w:rsidTr="00737EC4">
        <w:tc>
          <w:tcPr>
            <w:tcW w:w="2222" w:type="pct"/>
            <w:gridSpan w:val="2"/>
            <w:vAlign w:val="bottom"/>
          </w:tcPr>
          <w:p w14:paraId="1E5FB06B" w14:textId="77777777" w:rsidR="005F54AA" w:rsidRPr="005B0795" w:rsidRDefault="005F54AA" w:rsidP="00350886">
            <w:pPr>
              <w:spacing w:before="0"/>
              <w:jc w:val="right"/>
              <w:rPr>
                <w:rFonts w:ascii="Calibri" w:eastAsia="Calibri" w:hAnsi="Calibri" w:cs="Times New Roman"/>
              </w:rPr>
            </w:pPr>
            <w:r w:rsidRPr="005B0795">
              <w:rPr>
                <w:rFonts w:ascii="Calibri" w:eastAsia="Calibri" w:hAnsi="Calibri" w:cs="Times New Roman"/>
              </w:rPr>
              <w:t>Surface de murs du chantier pour cette technique (m²) :</w:t>
            </w:r>
          </w:p>
        </w:tc>
        <w:tc>
          <w:tcPr>
            <w:tcW w:w="2778" w:type="pct"/>
            <w:tcBorders>
              <w:bottom w:val="single" w:sz="4" w:space="0" w:color="auto"/>
            </w:tcBorders>
            <w:vAlign w:val="bottom"/>
          </w:tcPr>
          <w:p w14:paraId="57FFB6D6" w14:textId="77777777" w:rsidR="005F54AA" w:rsidRPr="00087527" w:rsidRDefault="00000000" w:rsidP="00350886">
            <w:pPr>
              <w:pStyle w:val="Rponse"/>
            </w:pPr>
            <w:sdt>
              <w:sdtPr>
                <w:alias w:val="surface_murs"/>
                <w:tag w:val="surface_murs"/>
                <w:id w:val="1182851166"/>
                <w:placeholder>
                  <w:docPart w:val="0764AA4A763D4CBA916431A1944528FF"/>
                </w:placeholder>
                <w:text/>
              </w:sdtPr>
              <w:sdtContent>
                <w:r w:rsidR="005F54AA">
                  <w:t>….…</w:t>
                </w:r>
                <w:r w:rsidR="005F54AA">
                  <w:tab/>
                </w:r>
                <w:r w:rsidR="005F54AA">
                  <w:tab/>
                </w:r>
                <w:r w:rsidR="005F54AA">
                  <w:tab/>
                </w:r>
                <w:r w:rsidR="005F54AA">
                  <w:tab/>
                </w:r>
                <w:r w:rsidR="005F54AA">
                  <w:tab/>
                </w:r>
                <w:r w:rsidR="005F54AA">
                  <w:tab/>
                </w:r>
                <w:r w:rsidR="005F54AA">
                  <w:tab/>
                </w:r>
              </w:sdtContent>
            </w:sdt>
            <w:r w:rsidR="005F54AA">
              <w:t xml:space="preserve"> </w:t>
            </w:r>
          </w:p>
        </w:tc>
      </w:tr>
      <w:tr w:rsidR="005F54AA" w:rsidRPr="00087527" w14:paraId="05FD9A05" w14:textId="77777777" w:rsidTr="00737EC4">
        <w:tc>
          <w:tcPr>
            <w:tcW w:w="2222" w:type="pct"/>
            <w:gridSpan w:val="2"/>
            <w:vAlign w:val="bottom"/>
          </w:tcPr>
          <w:p w14:paraId="51B97C72" w14:textId="77777777" w:rsidR="005F54AA" w:rsidRPr="005B0795" w:rsidRDefault="005F54AA" w:rsidP="00350886">
            <w:pPr>
              <w:pStyle w:val="findeligne"/>
            </w:pPr>
          </w:p>
        </w:tc>
        <w:tc>
          <w:tcPr>
            <w:tcW w:w="2778" w:type="pct"/>
            <w:tcBorders>
              <w:top w:val="single" w:sz="4" w:space="0" w:color="auto"/>
            </w:tcBorders>
            <w:vAlign w:val="bottom"/>
          </w:tcPr>
          <w:p w14:paraId="53E7FDBA" w14:textId="77777777" w:rsidR="005F54AA" w:rsidRDefault="005F54AA" w:rsidP="00350886">
            <w:pPr>
              <w:pStyle w:val="findeligne"/>
            </w:pPr>
          </w:p>
        </w:tc>
      </w:tr>
      <w:tr w:rsidR="005F54AA" w:rsidRPr="00087527" w14:paraId="722B5903" w14:textId="77777777" w:rsidTr="00737EC4">
        <w:tc>
          <w:tcPr>
            <w:tcW w:w="2222" w:type="pct"/>
            <w:gridSpan w:val="2"/>
            <w:vAlign w:val="bottom"/>
          </w:tcPr>
          <w:p w14:paraId="6D0A764C" w14:textId="1977948F" w:rsidR="005F54AA" w:rsidRPr="005B0795" w:rsidRDefault="005F54AA" w:rsidP="00350886">
            <w:pPr>
              <w:spacing w:before="0"/>
              <w:jc w:val="right"/>
              <w:rPr>
                <w:rFonts w:ascii="Calibri" w:eastAsia="Calibri" w:hAnsi="Calibri" w:cs="Times New Roman"/>
              </w:rPr>
            </w:pPr>
            <w:r w:rsidRPr="005B0795">
              <w:rPr>
                <w:rFonts w:ascii="Calibri" w:eastAsia="Calibri" w:hAnsi="Calibri" w:cs="Times New Roman"/>
              </w:rPr>
              <w:t xml:space="preserve">Epaisseur des murs (en cm) </w:t>
            </w:r>
            <w:r w:rsidR="006B1D86">
              <w:rPr>
                <w:rFonts w:ascii="Calibri" w:eastAsia="Calibri" w:hAnsi="Calibri" w:cs="Times New Roman"/>
              </w:rPr>
              <w:t>(</w:t>
            </w:r>
            <w:r w:rsidR="006B1D86" w:rsidRPr="006B1D86">
              <w:rPr>
                <w:rFonts w:ascii="Calibri" w:eastAsia="Calibri" w:hAnsi="Calibri" w:cs="Times New Roman"/>
                <w:i/>
                <w:iCs/>
              </w:rPr>
              <w:t>pour les enduits, donner l’ép. du mur avant pose</w:t>
            </w:r>
            <w:r w:rsidR="006B1D86">
              <w:rPr>
                <w:rFonts w:ascii="Calibri" w:eastAsia="Calibri" w:hAnsi="Calibri" w:cs="Times New Roman"/>
              </w:rPr>
              <w:t>)</w:t>
            </w:r>
            <w:r w:rsidRPr="005B0795">
              <w:rPr>
                <w:rFonts w:ascii="Calibri" w:eastAsia="Calibri" w:hAnsi="Calibri" w:cs="Times New Roman"/>
              </w:rPr>
              <w:t xml:space="preserve">: </w:t>
            </w:r>
          </w:p>
        </w:tc>
        <w:tc>
          <w:tcPr>
            <w:tcW w:w="2778" w:type="pct"/>
            <w:tcBorders>
              <w:bottom w:val="single" w:sz="4" w:space="0" w:color="auto"/>
            </w:tcBorders>
            <w:vAlign w:val="bottom"/>
          </w:tcPr>
          <w:p w14:paraId="45694290" w14:textId="77777777" w:rsidR="005F54AA" w:rsidRPr="00087527" w:rsidRDefault="00000000" w:rsidP="00350886">
            <w:pPr>
              <w:pStyle w:val="Rponse"/>
            </w:pPr>
            <w:sdt>
              <w:sdtPr>
                <w:alias w:val="epaisseur_min"/>
                <w:tag w:val="epaisseur_min"/>
                <w:id w:val="-206339059"/>
                <w:placeholder>
                  <w:docPart w:val="0026F3838D664C228DF0B5F629501AB1"/>
                </w:placeholder>
                <w:text/>
              </w:sdtPr>
              <w:sdtContent>
                <w:r w:rsidR="005F54AA">
                  <w:t>Minimum</w:t>
                </w:r>
                <w:r w:rsidR="005F54AA">
                  <w:tab/>
                </w:r>
              </w:sdtContent>
            </w:sdt>
            <w:r w:rsidR="005F54AA" w:rsidRPr="00E1672C">
              <w:rPr>
                <w:i w:val="0"/>
                <w:iCs w:val="0"/>
                <w:color w:val="auto"/>
              </w:rPr>
              <w:t xml:space="preserve"> – </w:t>
            </w:r>
            <w:sdt>
              <w:sdtPr>
                <w:alias w:val="epaisseur_moy"/>
                <w:tag w:val="epaisseur_moy"/>
                <w:id w:val="940494920"/>
                <w:placeholder>
                  <w:docPart w:val="3DC686CB654045FA94CF08764C58E66A"/>
                </w:placeholder>
                <w:text/>
              </w:sdtPr>
              <w:sdtContent>
                <w:r w:rsidR="005F54AA">
                  <w:tab/>
                  <w:t>Moyenne</w:t>
                </w:r>
                <w:r w:rsidR="005F54AA">
                  <w:tab/>
                </w:r>
              </w:sdtContent>
            </w:sdt>
            <w:r w:rsidR="005F54AA" w:rsidRPr="00E1672C">
              <w:rPr>
                <w:i w:val="0"/>
                <w:iCs w:val="0"/>
                <w:color w:val="auto"/>
              </w:rPr>
              <w:t xml:space="preserve"> – </w:t>
            </w:r>
            <w:sdt>
              <w:sdtPr>
                <w:alias w:val="epaisseur_max"/>
                <w:tag w:val="epaisseur_max"/>
                <w:id w:val="-932965586"/>
                <w:placeholder>
                  <w:docPart w:val="7B44B21A64DC4E829BA002C8D5A60C74"/>
                </w:placeholder>
                <w:text/>
              </w:sdtPr>
              <w:sdtContent>
                <w:r w:rsidR="005F54AA">
                  <w:tab/>
                  <w:t>Maximum</w:t>
                </w:r>
              </w:sdtContent>
            </w:sdt>
          </w:p>
        </w:tc>
      </w:tr>
      <w:tr w:rsidR="005F54AA" w:rsidRPr="00087527" w14:paraId="0C527368" w14:textId="77777777" w:rsidTr="00737EC4">
        <w:tc>
          <w:tcPr>
            <w:tcW w:w="2222" w:type="pct"/>
            <w:gridSpan w:val="2"/>
            <w:vAlign w:val="bottom"/>
          </w:tcPr>
          <w:p w14:paraId="0402CBF8" w14:textId="77777777" w:rsidR="005F54AA" w:rsidRPr="005B0795" w:rsidRDefault="005F54AA" w:rsidP="00350886">
            <w:pPr>
              <w:pStyle w:val="findeligne"/>
            </w:pPr>
          </w:p>
        </w:tc>
        <w:tc>
          <w:tcPr>
            <w:tcW w:w="2778" w:type="pct"/>
            <w:tcBorders>
              <w:top w:val="single" w:sz="4" w:space="0" w:color="auto"/>
            </w:tcBorders>
            <w:vAlign w:val="bottom"/>
          </w:tcPr>
          <w:p w14:paraId="7A579094" w14:textId="77777777" w:rsidR="005F54AA" w:rsidRDefault="005F54AA" w:rsidP="00350886">
            <w:pPr>
              <w:pStyle w:val="findeligne"/>
            </w:pPr>
          </w:p>
        </w:tc>
      </w:tr>
      <w:tr w:rsidR="00B10A5B" w:rsidRPr="00087527" w14:paraId="7F218A9A" w14:textId="77777777" w:rsidTr="00737EC4">
        <w:tc>
          <w:tcPr>
            <w:tcW w:w="2222" w:type="pct"/>
            <w:gridSpan w:val="2"/>
          </w:tcPr>
          <w:p w14:paraId="3AB931A8" w14:textId="66A228D2" w:rsidR="00B10A5B" w:rsidRPr="005B0795" w:rsidRDefault="00B10A5B" w:rsidP="00350886">
            <w:pPr>
              <w:spacing w:before="0"/>
              <w:jc w:val="right"/>
              <w:rPr>
                <w:rFonts w:ascii="Calibri" w:eastAsia="Calibri" w:hAnsi="Calibri" w:cs="Times New Roman"/>
              </w:rPr>
            </w:pPr>
            <w:r w:rsidRPr="005B0795">
              <w:rPr>
                <w:rFonts w:ascii="Calibri" w:eastAsia="Calibri" w:hAnsi="Calibri" w:cs="Times New Roman"/>
                <w:b/>
                <w:bCs/>
              </w:rPr>
              <w:t>Pour les enduit</w:t>
            </w:r>
            <w:r w:rsidR="005B0795">
              <w:rPr>
                <w:rFonts w:ascii="Calibri" w:eastAsia="Calibri" w:hAnsi="Calibri" w:cs="Times New Roman"/>
                <w:b/>
                <w:bCs/>
              </w:rPr>
              <w:t xml:space="preserve">s – </w:t>
            </w:r>
            <w:r w:rsidRPr="005B0795">
              <w:rPr>
                <w:rFonts w:ascii="Calibri" w:eastAsia="Calibri" w:hAnsi="Calibri" w:cs="Times New Roman"/>
              </w:rPr>
              <w:t>type et épaisseur des couches d’enduit :</w:t>
            </w:r>
            <w:r w:rsidR="00A072C9">
              <w:rPr>
                <w:rFonts w:ascii="Calibri" w:eastAsia="Calibri" w:hAnsi="Calibri" w:cs="Times New Roman"/>
              </w:rPr>
              <w:t xml:space="preserve"> </w:t>
            </w:r>
            <w:r w:rsidRPr="005B0795">
              <w:rPr>
                <w:rFonts w:ascii="Calibri" w:eastAsia="Calibri" w:hAnsi="Calibri" w:cs="Times New Roman"/>
              </w:rPr>
              <w:t xml:space="preserve"> </w:t>
            </w:r>
          </w:p>
        </w:tc>
        <w:tc>
          <w:tcPr>
            <w:tcW w:w="2778" w:type="pct"/>
            <w:vAlign w:val="center"/>
          </w:tcPr>
          <w:p w14:paraId="6DB2CF5F" w14:textId="109B11F6" w:rsidR="00B10A5B" w:rsidRDefault="00000000" w:rsidP="00350886">
            <w:pPr>
              <w:pStyle w:val="Rponse"/>
              <w:spacing w:after="240"/>
              <w:rPr>
                <w:rFonts w:ascii="Calibri" w:eastAsia="Calibri" w:hAnsi="Calibri" w:cs="Times New Roman"/>
                <w:i w:val="0"/>
                <w:iCs w:val="0"/>
                <w:color w:val="auto"/>
                <w:szCs w:val="28"/>
              </w:rPr>
            </w:pPr>
            <w:sdt>
              <w:sdtPr>
                <w:rPr>
                  <w:rFonts w:ascii="Calibri" w:eastAsia="Calibri" w:hAnsi="Calibri" w:cs="Times New Roman"/>
                  <w:i w:val="0"/>
                  <w:iCs w:val="0"/>
                  <w:color w:val="auto"/>
                  <w:szCs w:val="28"/>
                </w:rPr>
                <w:id w:val="20237409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10A5B">
                  <w:rPr>
                    <w:rFonts w:ascii="MS Gothic" w:eastAsia="MS Gothic" w:hAnsi="MS Gothic" w:cs="Times New Roman" w:hint="eastAsia"/>
                    <w:i w:val="0"/>
                    <w:iCs w:val="0"/>
                    <w:color w:val="auto"/>
                    <w:szCs w:val="28"/>
                  </w:rPr>
                  <w:t>☐</w:t>
                </w:r>
              </w:sdtContent>
            </w:sdt>
            <w:r w:rsidR="00B10A5B">
              <w:rPr>
                <w:rFonts w:ascii="Calibri" w:eastAsia="Calibri" w:hAnsi="Calibri" w:cs="Times New Roman"/>
                <w:i w:val="0"/>
                <w:iCs w:val="0"/>
                <w:color w:val="auto"/>
                <w:szCs w:val="28"/>
              </w:rPr>
              <w:t xml:space="preserve"> </w:t>
            </w:r>
            <w:r w:rsidR="00A072C9">
              <w:rPr>
                <w:rFonts w:ascii="Calibri" w:eastAsia="Calibri" w:hAnsi="Calibri" w:cs="Times New Roman"/>
                <w:i w:val="0"/>
                <w:iCs w:val="0"/>
                <w:color w:val="auto"/>
                <w:szCs w:val="28"/>
              </w:rPr>
              <w:t>Gobetis</w:t>
            </w:r>
            <w:r w:rsidR="00B10A5B" w:rsidRPr="0027374C">
              <w:rPr>
                <w:rFonts w:ascii="Calibri" w:eastAsia="Calibri" w:hAnsi="Calibri" w:cs="Times New Roman"/>
                <w:i w:val="0"/>
                <w:iCs w:val="0"/>
                <w:color w:val="auto"/>
                <w:szCs w:val="28"/>
              </w:rPr>
              <w:t> :</w:t>
            </w:r>
            <w:r w:rsidR="00B10A5B" w:rsidRPr="0027374C">
              <w:t xml:space="preserve"> </w:t>
            </w:r>
            <w:r w:rsidR="00B10A5B">
              <w:t xml:space="preserve"> </w:t>
            </w:r>
            <w:sdt>
              <w:sdtPr>
                <w:alias w:val="gobetis"/>
                <w:tag w:val="gobetis"/>
                <w:id w:val="1566379334"/>
                <w:placeholder>
                  <w:docPart w:val="31158DE86DB54F1085AEF8CD751BF894"/>
                </w:placeholder>
                <w:text/>
              </w:sdtPr>
              <w:sdtContent>
                <w:r w:rsidR="00B10A5B">
                  <w:t>……...</w:t>
                </w:r>
              </w:sdtContent>
            </w:sdt>
            <w:r w:rsidR="00B10A5B" w:rsidRPr="0027374C">
              <w:rPr>
                <w:rFonts w:ascii="Calibri" w:eastAsia="Calibri" w:hAnsi="Calibri" w:cs="Times New Roman"/>
                <w:i w:val="0"/>
                <w:iCs w:val="0"/>
                <w:color w:val="auto"/>
                <w:szCs w:val="28"/>
              </w:rPr>
              <w:t xml:space="preserve"> </w:t>
            </w:r>
            <w:r w:rsidR="00B10A5B" w:rsidRPr="00092A81">
              <w:rPr>
                <w:i w:val="0"/>
                <w:iCs w:val="0"/>
                <w:color w:val="auto"/>
              </w:rPr>
              <w:t>cm</w:t>
            </w:r>
          </w:p>
          <w:p w14:paraId="7FCA6B71" w14:textId="77777777" w:rsidR="00B10A5B" w:rsidRDefault="00000000" w:rsidP="00350886">
            <w:pPr>
              <w:pStyle w:val="Rponse"/>
              <w:spacing w:after="240"/>
              <w:rPr>
                <w:rFonts w:ascii="Calibri" w:eastAsia="Calibri" w:hAnsi="Calibri" w:cs="Times New Roman"/>
                <w:i w:val="0"/>
                <w:iCs w:val="0"/>
                <w:color w:val="auto"/>
                <w:szCs w:val="28"/>
              </w:rPr>
            </w:pPr>
            <w:sdt>
              <w:sdtPr>
                <w:rPr>
                  <w:rFonts w:ascii="Calibri" w:eastAsia="Calibri" w:hAnsi="Calibri" w:cs="Times New Roman"/>
                  <w:i w:val="0"/>
                  <w:iCs w:val="0"/>
                  <w:color w:val="auto"/>
                  <w:szCs w:val="28"/>
                </w:rPr>
                <w:id w:val="20255966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10A5B">
                  <w:rPr>
                    <w:rFonts w:ascii="MS Gothic" w:eastAsia="MS Gothic" w:hAnsi="MS Gothic" w:cs="Times New Roman" w:hint="eastAsia"/>
                    <w:i w:val="0"/>
                    <w:iCs w:val="0"/>
                    <w:color w:val="auto"/>
                    <w:szCs w:val="28"/>
                  </w:rPr>
                  <w:t>☐</w:t>
                </w:r>
              </w:sdtContent>
            </w:sdt>
            <w:r w:rsidR="00B10A5B">
              <w:rPr>
                <w:rFonts w:ascii="Calibri" w:eastAsia="Calibri" w:hAnsi="Calibri" w:cs="Times New Roman"/>
                <w:i w:val="0"/>
                <w:iCs w:val="0"/>
                <w:color w:val="auto"/>
                <w:szCs w:val="28"/>
              </w:rPr>
              <w:t xml:space="preserve"> Corps d’enduit</w:t>
            </w:r>
            <w:r w:rsidR="00B10A5B" w:rsidRPr="0027374C">
              <w:rPr>
                <w:rFonts w:ascii="Calibri" w:eastAsia="Calibri" w:hAnsi="Calibri" w:cs="Times New Roman"/>
                <w:i w:val="0"/>
                <w:iCs w:val="0"/>
                <w:color w:val="auto"/>
                <w:szCs w:val="28"/>
              </w:rPr>
              <w:t> :</w:t>
            </w:r>
            <w:r w:rsidR="00B10A5B" w:rsidRPr="0027374C">
              <w:t xml:space="preserve"> </w:t>
            </w:r>
            <w:r w:rsidR="00B10A5B">
              <w:t xml:space="preserve"> </w:t>
            </w:r>
            <w:sdt>
              <w:sdtPr>
                <w:alias w:val="corps_enduit"/>
                <w:tag w:val="corps_enduit"/>
                <w:id w:val="233209680"/>
                <w:placeholder>
                  <w:docPart w:val="5358976339F24E0985B760873FC4B7A3"/>
                </w:placeholder>
                <w:text/>
              </w:sdtPr>
              <w:sdtContent>
                <w:r w:rsidR="00B10A5B">
                  <w:t>……...</w:t>
                </w:r>
              </w:sdtContent>
            </w:sdt>
            <w:r w:rsidR="00B10A5B" w:rsidRPr="0027374C">
              <w:rPr>
                <w:rFonts w:ascii="Calibri" w:eastAsia="Calibri" w:hAnsi="Calibri" w:cs="Times New Roman"/>
                <w:i w:val="0"/>
                <w:iCs w:val="0"/>
                <w:color w:val="auto"/>
                <w:szCs w:val="28"/>
              </w:rPr>
              <w:t xml:space="preserve"> </w:t>
            </w:r>
            <w:r w:rsidR="00B10A5B" w:rsidRPr="00092A81">
              <w:rPr>
                <w:i w:val="0"/>
                <w:iCs w:val="0"/>
                <w:color w:val="auto"/>
              </w:rPr>
              <w:t>cm</w:t>
            </w:r>
          </w:p>
          <w:p w14:paraId="27A66EB0" w14:textId="77777777" w:rsidR="00A072C9" w:rsidRDefault="00000000" w:rsidP="00A072C9">
            <w:pPr>
              <w:pStyle w:val="Rponse"/>
              <w:spacing w:after="240"/>
              <w:rPr>
                <w:rFonts w:ascii="Calibri" w:eastAsia="Calibri" w:hAnsi="Calibri" w:cs="Times New Roman"/>
                <w:i w:val="0"/>
                <w:iCs w:val="0"/>
                <w:color w:val="auto"/>
                <w:szCs w:val="28"/>
              </w:rPr>
            </w:pPr>
            <w:sdt>
              <w:sdtPr>
                <w:rPr>
                  <w:rFonts w:ascii="Calibri" w:eastAsia="Calibri" w:hAnsi="Calibri" w:cs="Times New Roman"/>
                  <w:i w:val="0"/>
                  <w:iCs w:val="0"/>
                  <w:color w:val="auto"/>
                  <w:szCs w:val="28"/>
                </w:rPr>
                <w:id w:val="19037108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10A5B">
                  <w:rPr>
                    <w:rFonts w:ascii="MS Gothic" w:eastAsia="MS Gothic" w:hAnsi="MS Gothic" w:cs="Times New Roman" w:hint="eastAsia"/>
                    <w:i w:val="0"/>
                    <w:iCs w:val="0"/>
                    <w:color w:val="auto"/>
                    <w:szCs w:val="28"/>
                  </w:rPr>
                  <w:t>☐</w:t>
                </w:r>
              </w:sdtContent>
            </w:sdt>
            <w:r w:rsidR="00B10A5B">
              <w:rPr>
                <w:rFonts w:ascii="Calibri" w:eastAsia="Calibri" w:hAnsi="Calibri" w:cs="Times New Roman"/>
                <w:i w:val="0"/>
                <w:iCs w:val="0"/>
                <w:color w:val="auto"/>
                <w:szCs w:val="28"/>
              </w:rPr>
              <w:t xml:space="preserve"> </w:t>
            </w:r>
            <w:r w:rsidR="00B10A5B" w:rsidRPr="0027374C">
              <w:rPr>
                <w:rFonts w:ascii="Calibri" w:eastAsia="Calibri" w:hAnsi="Calibri" w:cs="Times New Roman"/>
                <w:i w:val="0"/>
                <w:iCs w:val="0"/>
                <w:color w:val="auto"/>
                <w:szCs w:val="28"/>
              </w:rPr>
              <w:t>Finition :</w:t>
            </w:r>
            <w:r w:rsidR="00B10A5B" w:rsidRPr="0027374C">
              <w:t xml:space="preserve"> </w:t>
            </w:r>
            <w:r w:rsidR="00B10A5B">
              <w:t xml:space="preserve"> </w:t>
            </w:r>
            <w:sdt>
              <w:sdtPr>
                <w:alias w:val="enduit_finition"/>
                <w:tag w:val="enduit_finition"/>
                <w:id w:val="283769926"/>
                <w:placeholder>
                  <w:docPart w:val="E895F6A495754BEF96EEF19BE1822166"/>
                </w:placeholder>
                <w:text/>
              </w:sdtPr>
              <w:sdtContent>
                <w:r w:rsidR="00B10A5B">
                  <w:t>……...</w:t>
                </w:r>
              </w:sdtContent>
            </w:sdt>
            <w:r w:rsidR="00B10A5B">
              <w:t xml:space="preserve"> </w:t>
            </w:r>
            <w:r w:rsidR="00B10A5B" w:rsidRPr="00092A81">
              <w:rPr>
                <w:i w:val="0"/>
                <w:iCs w:val="0"/>
                <w:color w:val="auto"/>
              </w:rPr>
              <w:t>cm</w:t>
            </w:r>
          </w:p>
          <w:p w14:paraId="1388B8AD" w14:textId="516CE24E" w:rsidR="00A072C9" w:rsidRPr="00087527" w:rsidRDefault="00000000" w:rsidP="00A072C9">
            <w:pPr>
              <w:pStyle w:val="Rponse"/>
              <w:spacing w:after="240"/>
            </w:pPr>
            <w:sdt>
              <w:sdtPr>
                <w:rPr>
                  <w:rFonts w:ascii="Calibri" w:eastAsia="Calibri" w:hAnsi="Calibri" w:cs="Times New Roman"/>
                  <w:i w:val="0"/>
                  <w:iCs w:val="0"/>
                  <w:color w:val="auto"/>
                  <w:szCs w:val="28"/>
                </w:rPr>
                <w:id w:val="-8066252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072C9">
                  <w:rPr>
                    <w:rFonts w:ascii="MS Gothic" w:eastAsia="MS Gothic" w:hAnsi="MS Gothic" w:cs="Times New Roman" w:hint="eastAsia"/>
                    <w:i w:val="0"/>
                    <w:iCs w:val="0"/>
                    <w:color w:val="auto"/>
                    <w:szCs w:val="28"/>
                  </w:rPr>
                  <w:t>☐</w:t>
                </w:r>
              </w:sdtContent>
            </w:sdt>
            <w:r w:rsidR="00A072C9">
              <w:rPr>
                <w:rFonts w:ascii="Calibri" w:eastAsia="Calibri" w:hAnsi="Calibri" w:cs="Times New Roman"/>
                <w:i w:val="0"/>
                <w:iCs w:val="0"/>
                <w:color w:val="auto"/>
                <w:szCs w:val="28"/>
              </w:rPr>
              <w:t xml:space="preserve"> Autre couche (</w:t>
            </w:r>
            <w:sdt>
              <w:sdtPr>
                <w:alias w:val="autre_enduit"/>
                <w:tag w:val="autre_enduit"/>
                <w:id w:val="-1259676443"/>
                <w:placeholder>
                  <w:docPart w:val="5723368E89C1430BA0FD4B59447F1003"/>
                </w:placeholder>
                <w:text/>
              </w:sdtPr>
              <w:sdtContent>
                <w:r w:rsidR="00A072C9">
                  <w:t>préciser</w:t>
                </w:r>
              </w:sdtContent>
            </w:sdt>
            <w:r w:rsidR="00A072C9">
              <w:rPr>
                <w:rFonts w:ascii="Calibri" w:eastAsia="Calibri" w:hAnsi="Calibri" w:cs="Times New Roman"/>
                <w:i w:val="0"/>
                <w:iCs w:val="0"/>
                <w:color w:val="auto"/>
                <w:szCs w:val="28"/>
              </w:rPr>
              <w:t>)</w:t>
            </w:r>
            <w:r w:rsidR="00A072C9" w:rsidRPr="0027374C">
              <w:rPr>
                <w:rFonts w:ascii="Calibri" w:eastAsia="Calibri" w:hAnsi="Calibri" w:cs="Times New Roman"/>
                <w:i w:val="0"/>
                <w:iCs w:val="0"/>
                <w:color w:val="auto"/>
                <w:szCs w:val="28"/>
              </w:rPr>
              <w:t> :</w:t>
            </w:r>
            <w:r w:rsidR="00A072C9" w:rsidRPr="0027374C">
              <w:t xml:space="preserve"> </w:t>
            </w:r>
            <w:r w:rsidR="00A072C9">
              <w:t xml:space="preserve"> </w:t>
            </w:r>
            <w:sdt>
              <w:sdtPr>
                <w:alias w:val="ep_autre_enduit"/>
                <w:tag w:val="ep_autre_enduit"/>
                <w:id w:val="-208807446"/>
                <w:placeholder>
                  <w:docPart w:val="B5C05CE8C7A943F88A4369F4483F2836"/>
                </w:placeholder>
                <w:text/>
              </w:sdtPr>
              <w:sdtContent>
                <w:r w:rsidR="00A072C9">
                  <w:t>……...</w:t>
                </w:r>
              </w:sdtContent>
            </w:sdt>
            <w:r w:rsidR="00A072C9" w:rsidRPr="0027374C">
              <w:rPr>
                <w:rFonts w:ascii="Calibri" w:eastAsia="Calibri" w:hAnsi="Calibri" w:cs="Times New Roman"/>
                <w:i w:val="0"/>
                <w:iCs w:val="0"/>
                <w:color w:val="auto"/>
                <w:szCs w:val="28"/>
              </w:rPr>
              <w:t xml:space="preserve"> </w:t>
            </w:r>
            <w:r w:rsidR="00A072C9" w:rsidRPr="00092A81">
              <w:rPr>
                <w:i w:val="0"/>
                <w:iCs w:val="0"/>
                <w:color w:val="auto"/>
              </w:rPr>
              <w:t>cm</w:t>
            </w:r>
          </w:p>
        </w:tc>
      </w:tr>
      <w:tr w:rsidR="00B10A5B" w:rsidRPr="00087527" w14:paraId="2D009E70" w14:textId="77777777" w:rsidTr="00737EC4">
        <w:tc>
          <w:tcPr>
            <w:tcW w:w="2222" w:type="pct"/>
            <w:gridSpan w:val="2"/>
          </w:tcPr>
          <w:p w14:paraId="44CF3A45" w14:textId="77777777" w:rsidR="00B10A5B" w:rsidRPr="005B0795" w:rsidRDefault="00B10A5B" w:rsidP="00350886">
            <w:pPr>
              <w:pStyle w:val="findeligne"/>
            </w:pPr>
          </w:p>
        </w:tc>
        <w:tc>
          <w:tcPr>
            <w:tcW w:w="2778" w:type="pct"/>
            <w:vAlign w:val="bottom"/>
          </w:tcPr>
          <w:p w14:paraId="5CFB3A83" w14:textId="77777777" w:rsidR="00B10A5B" w:rsidRDefault="00B10A5B" w:rsidP="00350886">
            <w:pPr>
              <w:pStyle w:val="findeligne"/>
            </w:pPr>
          </w:p>
        </w:tc>
      </w:tr>
      <w:tr w:rsidR="0070277A" w:rsidRPr="00087527" w14:paraId="5338182C" w14:textId="77777777" w:rsidTr="006543F4">
        <w:tc>
          <w:tcPr>
            <w:tcW w:w="2222" w:type="pct"/>
            <w:gridSpan w:val="2"/>
          </w:tcPr>
          <w:p w14:paraId="154C98FA" w14:textId="77777777" w:rsidR="0070277A" w:rsidRPr="005B0795" w:rsidRDefault="0070277A" w:rsidP="006543F4">
            <w:pPr>
              <w:spacing w:before="0"/>
              <w:jc w:val="right"/>
              <w:rPr>
                <w:rFonts w:ascii="Calibri" w:eastAsia="Calibri" w:hAnsi="Calibri" w:cs="Times New Roman"/>
              </w:rPr>
            </w:pPr>
            <w:r w:rsidRPr="005B0795">
              <w:rPr>
                <w:rFonts w:ascii="Calibri" w:eastAsia="Calibri" w:hAnsi="Calibri" w:cs="Times New Roman"/>
                <w:b/>
                <w:bCs/>
              </w:rPr>
              <w:t>Pour les enduits –</w:t>
            </w:r>
            <w:r w:rsidRPr="005B0795">
              <w:rPr>
                <w:rFonts w:ascii="Calibri" w:eastAsia="Calibri" w:hAnsi="Calibri" w:cs="Times New Roman"/>
              </w:rPr>
              <w:t xml:space="preserve"> avez-vous utilisé une trame : </w:t>
            </w:r>
          </w:p>
        </w:tc>
        <w:tc>
          <w:tcPr>
            <w:tcW w:w="2778" w:type="pct"/>
            <w:vAlign w:val="center"/>
          </w:tcPr>
          <w:p w14:paraId="36957A59" w14:textId="77777777" w:rsidR="0070277A" w:rsidRDefault="00000000" w:rsidP="006543F4">
            <w:pPr>
              <w:pStyle w:val="Rponse"/>
              <w:spacing w:after="240"/>
              <w:rPr>
                <w:rFonts w:ascii="Calibri" w:eastAsia="Calibri" w:hAnsi="Calibri" w:cs="Times New Roman"/>
                <w:i w:val="0"/>
                <w:iCs w:val="0"/>
                <w:color w:val="auto"/>
                <w:szCs w:val="28"/>
              </w:rPr>
            </w:pPr>
            <w:sdt>
              <w:sdtPr>
                <w:rPr>
                  <w:rFonts w:ascii="Calibri" w:eastAsia="Calibri" w:hAnsi="Calibri" w:cs="Times New Roman"/>
                  <w:i w:val="0"/>
                  <w:iCs w:val="0"/>
                  <w:color w:val="auto"/>
                  <w:szCs w:val="28"/>
                </w:rPr>
                <w:id w:val="20469514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277A">
                  <w:rPr>
                    <w:rFonts w:ascii="MS Gothic" w:eastAsia="MS Gothic" w:hAnsi="MS Gothic" w:cs="Times New Roman" w:hint="eastAsia"/>
                    <w:i w:val="0"/>
                    <w:iCs w:val="0"/>
                    <w:color w:val="auto"/>
                    <w:szCs w:val="28"/>
                  </w:rPr>
                  <w:t>☐</w:t>
                </w:r>
              </w:sdtContent>
            </w:sdt>
            <w:r w:rsidR="0070277A">
              <w:rPr>
                <w:rFonts w:ascii="Calibri" w:eastAsia="Calibri" w:hAnsi="Calibri" w:cs="Times New Roman"/>
                <w:i w:val="0"/>
                <w:iCs w:val="0"/>
                <w:color w:val="auto"/>
                <w:szCs w:val="28"/>
              </w:rPr>
              <w:t xml:space="preserve"> Fibre végétale (</w:t>
            </w:r>
            <w:sdt>
              <w:sdtPr>
                <w:alias w:val="fibre_vg_type"/>
                <w:tag w:val="fibre_vg_type"/>
                <w:id w:val="11193882"/>
                <w:placeholder>
                  <w:docPart w:val="422B9B48AB104E278A7BCF902A067621"/>
                </w:placeholder>
                <w:text/>
              </w:sdtPr>
              <w:sdtContent>
                <w:r w:rsidR="0070277A">
                  <w:t>préciser laquelle</w:t>
                </w:r>
              </w:sdtContent>
            </w:sdt>
            <w:r w:rsidR="0070277A">
              <w:rPr>
                <w:rFonts w:ascii="Calibri" w:eastAsia="Calibri" w:hAnsi="Calibri" w:cs="Times New Roman"/>
                <w:i w:val="0"/>
                <w:iCs w:val="0"/>
                <w:color w:val="auto"/>
                <w:szCs w:val="28"/>
              </w:rPr>
              <w:t>)</w:t>
            </w:r>
          </w:p>
          <w:p w14:paraId="1F8385C5" w14:textId="77777777" w:rsidR="0070277A" w:rsidRDefault="00000000" w:rsidP="006543F4">
            <w:pPr>
              <w:pStyle w:val="Rponse"/>
              <w:spacing w:after="240"/>
              <w:rPr>
                <w:rFonts w:ascii="Calibri" w:eastAsia="Calibri" w:hAnsi="Calibri" w:cs="Times New Roman"/>
                <w:i w:val="0"/>
                <w:iCs w:val="0"/>
                <w:color w:val="auto"/>
                <w:szCs w:val="28"/>
              </w:rPr>
            </w:pPr>
            <w:sdt>
              <w:sdtPr>
                <w:rPr>
                  <w:rFonts w:ascii="Calibri" w:eastAsia="Calibri" w:hAnsi="Calibri" w:cs="Times New Roman"/>
                  <w:i w:val="0"/>
                  <w:iCs w:val="0"/>
                  <w:color w:val="auto"/>
                  <w:szCs w:val="28"/>
                </w:rPr>
                <w:id w:val="4646232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277A">
                  <w:rPr>
                    <w:rFonts w:ascii="MS Gothic" w:eastAsia="MS Gothic" w:hAnsi="MS Gothic" w:cs="Times New Roman" w:hint="eastAsia"/>
                    <w:i w:val="0"/>
                    <w:iCs w:val="0"/>
                    <w:color w:val="auto"/>
                    <w:szCs w:val="28"/>
                  </w:rPr>
                  <w:t>☐</w:t>
                </w:r>
              </w:sdtContent>
            </w:sdt>
            <w:r w:rsidR="0070277A">
              <w:rPr>
                <w:rFonts w:ascii="Calibri" w:eastAsia="Calibri" w:hAnsi="Calibri" w:cs="Times New Roman"/>
                <w:i w:val="0"/>
                <w:iCs w:val="0"/>
                <w:color w:val="auto"/>
                <w:szCs w:val="28"/>
              </w:rPr>
              <w:t xml:space="preserve"> Fibre de verre</w:t>
            </w:r>
          </w:p>
          <w:p w14:paraId="6954E3C3" w14:textId="77777777" w:rsidR="0070277A" w:rsidRDefault="00000000" w:rsidP="006543F4">
            <w:pPr>
              <w:pStyle w:val="Rponse"/>
              <w:spacing w:before="0"/>
              <w:rPr>
                <w:rFonts w:ascii="Calibri" w:eastAsia="Calibri" w:hAnsi="Calibri" w:cs="Times New Roman"/>
                <w:i w:val="0"/>
                <w:iCs w:val="0"/>
                <w:color w:val="auto"/>
                <w:szCs w:val="28"/>
              </w:rPr>
            </w:pPr>
            <w:sdt>
              <w:sdtPr>
                <w:rPr>
                  <w:rFonts w:ascii="Calibri" w:eastAsia="Calibri" w:hAnsi="Calibri" w:cs="Times New Roman"/>
                  <w:i w:val="0"/>
                  <w:iCs w:val="0"/>
                  <w:color w:val="auto"/>
                  <w:szCs w:val="28"/>
                </w:rPr>
                <w:id w:val="15279853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277A">
                  <w:rPr>
                    <w:rFonts w:ascii="MS Gothic" w:eastAsia="MS Gothic" w:hAnsi="MS Gothic" w:cs="Times New Roman" w:hint="eastAsia"/>
                    <w:i w:val="0"/>
                    <w:iCs w:val="0"/>
                    <w:color w:val="auto"/>
                    <w:szCs w:val="28"/>
                  </w:rPr>
                  <w:t>☐</w:t>
                </w:r>
              </w:sdtContent>
            </w:sdt>
            <w:r w:rsidR="0070277A">
              <w:rPr>
                <w:rFonts w:ascii="Calibri" w:eastAsia="Calibri" w:hAnsi="Calibri" w:cs="Times New Roman"/>
                <w:i w:val="0"/>
                <w:iCs w:val="0"/>
                <w:color w:val="auto"/>
                <w:szCs w:val="28"/>
              </w:rPr>
              <w:t xml:space="preserve"> Aucune</w:t>
            </w:r>
          </w:p>
          <w:p w14:paraId="77E7E0E2" w14:textId="77777777" w:rsidR="0070277A" w:rsidRPr="0070277A" w:rsidRDefault="0070277A" w:rsidP="006543F4">
            <w:pPr>
              <w:pStyle w:val="Rponse"/>
              <w:spacing w:before="0"/>
              <w:rPr>
                <w:rFonts w:ascii="Calibri" w:eastAsia="Calibri" w:hAnsi="Calibri" w:cs="Times New Roman"/>
                <w:i w:val="0"/>
                <w:iCs w:val="0"/>
              </w:rPr>
            </w:pPr>
          </w:p>
          <w:p w14:paraId="13AF9D74" w14:textId="0F79A6F9" w:rsidR="0070277A" w:rsidRPr="0070277A" w:rsidRDefault="0070277A" w:rsidP="006543F4">
            <w:pPr>
              <w:pStyle w:val="Rponse"/>
              <w:spacing w:before="0"/>
              <w:rPr>
                <w:i w:val="0"/>
                <w:iCs w:val="0"/>
              </w:rPr>
            </w:pPr>
            <w:r w:rsidRPr="0070277A">
              <w:rPr>
                <w:rFonts w:ascii="Calibri" w:eastAsia="Calibri" w:hAnsi="Calibri" w:cs="Times New Roman"/>
                <w:i w:val="0"/>
                <w:iCs w:val="0"/>
                <w:color w:val="auto"/>
              </w:rPr>
              <w:tab/>
            </w:r>
            <w:r w:rsidRPr="00317B6F">
              <w:rPr>
                <w:rFonts w:ascii="Calibri" w:eastAsia="Calibri" w:hAnsi="Calibri" w:cs="Times New Roman"/>
                <w:i w:val="0"/>
                <w:iCs w:val="0"/>
                <w:color w:val="auto"/>
              </w:rPr>
              <w:t xml:space="preserve">Surface tramée : </w:t>
            </w:r>
            <w:sdt>
              <w:sdtPr>
                <w:rPr>
                  <w:color w:val="EE0000"/>
                </w:rPr>
                <w:alias w:val="surf_tramee"/>
                <w:tag w:val="epaisseur_moy"/>
                <w:id w:val="749779603"/>
                <w:placeholder>
                  <w:docPart w:val="BF6E1D1487AE4A7688B12C0EB4E6AF6F"/>
                </w:placeholder>
                <w:text/>
              </w:sdtPr>
              <w:sdtContent>
                <w:r w:rsidRPr="00317B6F">
                  <w:rPr>
                    <w:color w:val="EE0000"/>
                  </w:rPr>
                  <w:t>……...</w:t>
                </w:r>
              </w:sdtContent>
            </w:sdt>
            <w:r w:rsidRPr="00317B6F">
              <w:rPr>
                <w:rFonts w:ascii="Calibri" w:eastAsia="Calibri" w:hAnsi="Calibri" w:cs="Times New Roman"/>
                <w:i w:val="0"/>
                <w:iCs w:val="0"/>
                <w:color w:val="auto"/>
                <w:szCs w:val="28"/>
              </w:rPr>
              <w:t xml:space="preserve"> </w:t>
            </w:r>
            <w:r w:rsidRPr="00317B6F">
              <w:rPr>
                <w:i w:val="0"/>
                <w:iCs w:val="0"/>
                <w:color w:val="auto"/>
              </w:rPr>
              <w:t>m²</w:t>
            </w:r>
          </w:p>
        </w:tc>
      </w:tr>
      <w:tr w:rsidR="005F54AA" w:rsidRPr="00087527" w14:paraId="131DAEEA" w14:textId="77777777" w:rsidTr="00737EC4">
        <w:tc>
          <w:tcPr>
            <w:tcW w:w="2222" w:type="pct"/>
            <w:gridSpan w:val="2"/>
          </w:tcPr>
          <w:p w14:paraId="5376D0BF" w14:textId="77777777" w:rsidR="005F54AA" w:rsidRDefault="005F54AA" w:rsidP="00350886">
            <w:pPr>
              <w:pStyle w:val="findeligne"/>
            </w:pPr>
          </w:p>
        </w:tc>
        <w:tc>
          <w:tcPr>
            <w:tcW w:w="2778" w:type="pct"/>
            <w:vAlign w:val="bottom"/>
          </w:tcPr>
          <w:p w14:paraId="1033179D" w14:textId="77777777" w:rsidR="005F54AA" w:rsidRDefault="005F54AA" w:rsidP="00350886">
            <w:pPr>
              <w:pStyle w:val="findeligne"/>
            </w:pPr>
          </w:p>
        </w:tc>
      </w:tr>
      <w:tr w:rsidR="005F54AA" w:rsidRPr="00087527" w14:paraId="526BE0AA" w14:textId="77777777" w:rsidTr="00350886">
        <w:tc>
          <w:tcPr>
            <w:tcW w:w="5000" w:type="pct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sdt>
            <w:sdtPr>
              <w:alias w:val="com_libre_technique"/>
              <w:tag w:val="com_libre_technique"/>
              <w:id w:val="-1133714390"/>
              <w:placeholder>
                <w:docPart w:val="27B9D7AC456B408AB52AA6948B3800C9"/>
              </w:placeholder>
              <w:text w:multiLine="1"/>
            </w:sdtPr>
            <w:sdtContent>
              <w:p w14:paraId="74CC086B" w14:textId="499B59FA" w:rsidR="005F54AA" w:rsidRDefault="005F54AA" w:rsidP="00350886">
                <w:pPr>
                  <w:pStyle w:val="Rponse"/>
                </w:pPr>
                <w:r>
                  <w:t>Zone de commentaire libre…</w:t>
                </w:r>
                <w:r>
                  <w:br/>
                </w:r>
                <w:r w:rsidR="00B10A5B">
                  <w:br/>
                </w:r>
                <w:r w:rsidR="00B10A5B">
                  <w:br/>
                </w:r>
              </w:p>
            </w:sdtContent>
          </w:sdt>
        </w:tc>
      </w:tr>
    </w:tbl>
    <w:p w14:paraId="581A8922" w14:textId="77777777" w:rsidR="00977397" w:rsidRDefault="00977397">
      <w:r>
        <w:rPr>
          <w:b/>
        </w:rPr>
        <w:br w:type="page"/>
      </w:r>
    </w:p>
    <w:tbl>
      <w:tblPr>
        <w:tblStyle w:val="Grilledetableau1"/>
        <w:tblW w:w="5654" w:type="pct"/>
        <w:tblInd w:w="-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8"/>
        <w:gridCol w:w="568"/>
        <w:gridCol w:w="851"/>
        <w:gridCol w:w="4820"/>
      </w:tblGrid>
      <w:tr w:rsidR="004B6F20" w:rsidRPr="00087527" w14:paraId="1075E83E" w14:textId="77777777" w:rsidTr="00DB3BB1">
        <w:tc>
          <w:tcPr>
            <w:tcW w:w="5000" w:type="pct"/>
            <w:gridSpan w:val="4"/>
            <w:shd w:val="clear" w:color="auto" w:fill="D3524D" w:themeFill="accent5" w:themeFillTint="99"/>
            <w:vAlign w:val="center"/>
          </w:tcPr>
          <w:p w14:paraId="186FB4C0" w14:textId="67D7AD26" w:rsidR="004B6F20" w:rsidRPr="00087527" w:rsidRDefault="004B6F20" w:rsidP="00256E5C">
            <w:pPr>
              <w:pStyle w:val="soustitre"/>
            </w:pPr>
            <w:r>
              <w:lastRenderedPageBreak/>
              <w:t>Questions sur la terre</w:t>
            </w:r>
          </w:p>
        </w:tc>
      </w:tr>
      <w:tr w:rsidR="000427B7" w:rsidRPr="00087527" w14:paraId="3795778D" w14:textId="77777777" w:rsidTr="00413579">
        <w:tc>
          <w:tcPr>
            <w:tcW w:w="2222" w:type="pct"/>
            <w:gridSpan w:val="2"/>
            <w:vAlign w:val="bottom"/>
          </w:tcPr>
          <w:p w14:paraId="5734C5C7" w14:textId="77777777" w:rsidR="000427B7" w:rsidRPr="005B0795" w:rsidRDefault="000427B7" w:rsidP="00413579">
            <w:pPr>
              <w:pStyle w:val="findeligne"/>
            </w:pPr>
          </w:p>
        </w:tc>
        <w:tc>
          <w:tcPr>
            <w:tcW w:w="2778" w:type="pct"/>
            <w:gridSpan w:val="2"/>
            <w:vAlign w:val="bottom"/>
          </w:tcPr>
          <w:p w14:paraId="1E943A83" w14:textId="77777777" w:rsidR="000427B7" w:rsidRDefault="000427B7" w:rsidP="00413579">
            <w:pPr>
              <w:pStyle w:val="findeligne"/>
            </w:pPr>
          </w:p>
        </w:tc>
      </w:tr>
      <w:tr w:rsidR="00D43EDC" w:rsidRPr="00087527" w14:paraId="560EC79D" w14:textId="77777777" w:rsidTr="00A06F35">
        <w:tc>
          <w:tcPr>
            <w:tcW w:w="1944" w:type="pct"/>
            <w:vAlign w:val="bottom"/>
          </w:tcPr>
          <w:p w14:paraId="4950CF0A" w14:textId="45222AEE" w:rsidR="004915C6" w:rsidRPr="00087527" w:rsidRDefault="004915C6" w:rsidP="00492F82">
            <w:pPr>
              <w:spacing w:before="0"/>
              <w:jc w:val="right"/>
              <w:rPr>
                <w:rFonts w:ascii="Calibri" w:eastAsia="Calibri" w:hAnsi="Calibri" w:cs="Times New Roman"/>
              </w:rPr>
            </w:pPr>
            <w:r>
              <w:t>Quantité de terre utilisée </w:t>
            </w:r>
            <w:r w:rsidR="00404DF0" w:rsidRPr="00E93E51">
              <w:rPr>
                <w:b/>
                <w:bCs/>
              </w:rPr>
              <w:t>pour cette technique</w:t>
            </w:r>
            <w:r w:rsidR="00404DF0">
              <w:t xml:space="preserve"> </w:t>
            </w:r>
            <w:r w:rsidR="00E93E51">
              <w:t xml:space="preserve">sur le chantier </w:t>
            </w:r>
            <w:r>
              <w:t>:</w:t>
            </w:r>
          </w:p>
        </w:tc>
        <w:tc>
          <w:tcPr>
            <w:tcW w:w="3056" w:type="pct"/>
            <w:gridSpan w:val="3"/>
            <w:tcBorders>
              <w:bottom w:val="single" w:sz="4" w:space="0" w:color="auto"/>
            </w:tcBorders>
            <w:vAlign w:val="bottom"/>
          </w:tcPr>
          <w:p w14:paraId="3BF8E24F" w14:textId="0307319F" w:rsidR="004915C6" w:rsidRPr="00087527" w:rsidRDefault="00000000" w:rsidP="00914C2C">
            <w:sdt>
              <w:sdtPr>
                <w:rPr>
                  <w:i/>
                  <w:iCs/>
                  <w:color w:val="C00000"/>
                </w:rPr>
                <w:alias w:val="qte_terre"/>
                <w:tag w:val="qte_terre"/>
                <w:id w:val="-464505206"/>
                <w:placeholder>
                  <w:docPart w:val="8E2FD3DBE73344829F160DD338BF6094"/>
                </w:placeholder>
                <w:text/>
              </w:sdtPr>
              <w:sdtContent>
                <w:r w:rsidR="006E11BC">
                  <w:rPr>
                    <w:i/>
                    <w:iCs/>
                    <w:color w:val="C00000"/>
                  </w:rPr>
                  <w:t>En m3 ou tonnes …</w:t>
                </w:r>
                <w:r w:rsidR="00262DD4">
                  <w:rPr>
                    <w:i/>
                    <w:iCs/>
                    <w:color w:val="C00000"/>
                  </w:rPr>
                  <w:t xml:space="preserve"> </w:t>
                </w:r>
                <w:r w:rsidR="006E11BC">
                  <w:rPr>
                    <w:i/>
                    <w:iCs/>
                    <w:color w:val="C00000"/>
                  </w:rPr>
                  <w:tab/>
                </w:r>
                <w:r w:rsidR="006E11BC">
                  <w:rPr>
                    <w:i/>
                    <w:iCs/>
                    <w:color w:val="C00000"/>
                  </w:rPr>
                  <w:tab/>
                </w:r>
                <w:r w:rsidR="006E11BC">
                  <w:rPr>
                    <w:i/>
                    <w:iCs/>
                    <w:color w:val="C00000"/>
                  </w:rPr>
                  <w:tab/>
                </w:r>
                <w:r w:rsidR="006E11BC">
                  <w:rPr>
                    <w:i/>
                    <w:iCs/>
                    <w:color w:val="C00000"/>
                  </w:rPr>
                  <w:tab/>
                </w:r>
                <w:r w:rsidR="006E11BC">
                  <w:rPr>
                    <w:i/>
                    <w:iCs/>
                    <w:color w:val="C00000"/>
                  </w:rPr>
                  <w:tab/>
                </w:r>
              </w:sdtContent>
            </w:sdt>
          </w:p>
        </w:tc>
      </w:tr>
      <w:tr w:rsidR="00523743" w:rsidRPr="00087527" w14:paraId="7201E528" w14:textId="77777777" w:rsidTr="00A10722">
        <w:tc>
          <w:tcPr>
            <w:tcW w:w="1944" w:type="pct"/>
            <w:vAlign w:val="bottom"/>
          </w:tcPr>
          <w:p w14:paraId="6FA014AB" w14:textId="77777777" w:rsidR="00523743" w:rsidRPr="00087527" w:rsidRDefault="00523743" w:rsidP="00A10722">
            <w:pPr>
              <w:spacing w:before="0"/>
              <w:jc w:val="right"/>
              <w:rPr>
                <w:rFonts w:ascii="Calibri" w:eastAsia="Calibri" w:hAnsi="Calibri" w:cs="Times New Roman"/>
              </w:rPr>
            </w:pPr>
          </w:p>
        </w:tc>
        <w:tc>
          <w:tcPr>
            <w:tcW w:w="3056" w:type="pct"/>
            <w:gridSpan w:val="3"/>
            <w:tcBorders>
              <w:bottom w:val="single" w:sz="4" w:space="0" w:color="auto"/>
            </w:tcBorders>
            <w:vAlign w:val="bottom"/>
          </w:tcPr>
          <w:p w14:paraId="6B45DB7B" w14:textId="77777777" w:rsidR="00523743" w:rsidRPr="0070277A" w:rsidRDefault="00523743" w:rsidP="00A10722">
            <w:r w:rsidRPr="0070277A">
              <w:t>Dont</w:t>
            </w:r>
            <w:r>
              <w:t xml:space="preserve"> </w:t>
            </w:r>
            <w:r w:rsidRPr="0070277A">
              <w:t xml:space="preserve"> </w:t>
            </w:r>
            <w:sdt>
              <w:sdtPr>
                <w:rPr>
                  <w:i/>
                  <w:iCs/>
                  <w:color w:val="C00000"/>
                </w:rPr>
                <w:alias w:val="qte_mortier"/>
                <w:tag w:val="qte_mortier"/>
                <w:id w:val="1043783300"/>
                <w:placeholder>
                  <w:docPart w:val="30E1CCF7A9A64640A3895B4D6271A16C"/>
                </w:placeholder>
                <w:text/>
              </w:sdtPr>
              <w:sdtContent>
                <w:r>
                  <w:rPr>
                    <w:i/>
                    <w:iCs/>
                    <w:color w:val="C00000"/>
                  </w:rPr>
                  <w:t xml:space="preserve">….……. </w:t>
                </w:r>
                <w:r>
                  <w:rPr>
                    <w:i/>
                    <w:iCs/>
                    <w:color w:val="C00000"/>
                  </w:rPr>
                  <w:tab/>
                </w:r>
              </w:sdtContent>
            </w:sdt>
            <w:r w:rsidRPr="0070277A">
              <w:rPr>
                <w:color w:val="C00000"/>
              </w:rPr>
              <w:t xml:space="preserve"> </w:t>
            </w:r>
            <w:r w:rsidRPr="0070277A">
              <w:t>pour du mortier</w:t>
            </w:r>
          </w:p>
        </w:tc>
      </w:tr>
      <w:tr w:rsidR="00523743" w:rsidRPr="00087527" w14:paraId="32936FE2" w14:textId="77777777" w:rsidTr="00A10722">
        <w:tc>
          <w:tcPr>
            <w:tcW w:w="1944" w:type="pct"/>
            <w:vAlign w:val="bottom"/>
          </w:tcPr>
          <w:p w14:paraId="4DC129E3" w14:textId="77777777" w:rsidR="00523743" w:rsidRDefault="00523743" w:rsidP="00A10722">
            <w:pPr>
              <w:pStyle w:val="findeligne"/>
            </w:pPr>
          </w:p>
        </w:tc>
        <w:tc>
          <w:tcPr>
            <w:tcW w:w="3056" w:type="pct"/>
            <w:gridSpan w:val="3"/>
            <w:vAlign w:val="bottom"/>
          </w:tcPr>
          <w:p w14:paraId="0670DB23" w14:textId="77777777" w:rsidR="00523743" w:rsidRDefault="00523743" w:rsidP="00A10722">
            <w:pPr>
              <w:pStyle w:val="findeligne"/>
            </w:pPr>
          </w:p>
        </w:tc>
      </w:tr>
      <w:tr w:rsidR="0070277A" w:rsidRPr="00087527" w14:paraId="46C0B527" w14:textId="77777777" w:rsidTr="00A06F35">
        <w:tc>
          <w:tcPr>
            <w:tcW w:w="1944" w:type="pct"/>
            <w:vAlign w:val="bottom"/>
          </w:tcPr>
          <w:p w14:paraId="34677A6A" w14:textId="5F8335FC" w:rsidR="0070277A" w:rsidRPr="00087527" w:rsidRDefault="00523743" w:rsidP="006543F4">
            <w:pPr>
              <w:spacing w:before="0"/>
              <w:jc w:val="right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 xml:space="preserve">Pour </w:t>
            </w:r>
            <w:r w:rsidRPr="00523743">
              <w:rPr>
                <w:rFonts w:ascii="Calibri" w:eastAsia="Calibri" w:hAnsi="Calibri" w:cs="Times New Roman"/>
                <w:b/>
                <w:bCs/>
              </w:rPr>
              <w:t>les adobes</w:t>
            </w:r>
            <w:r>
              <w:rPr>
                <w:rFonts w:ascii="Calibri" w:eastAsia="Calibri" w:hAnsi="Calibri" w:cs="Times New Roman"/>
              </w:rPr>
              <w:t xml:space="preserve">, </w:t>
            </w:r>
            <w:r w:rsidR="008D34D2">
              <w:rPr>
                <w:rFonts w:ascii="Calibri" w:eastAsia="Calibri" w:hAnsi="Calibri" w:cs="Times New Roman"/>
              </w:rPr>
              <w:t>avez-vous réutilisé des briques déjà présentes sur le chantier (</w:t>
            </w:r>
            <w:r w:rsidR="008D34D2" w:rsidRPr="008D34D2">
              <w:rPr>
                <w:rFonts w:ascii="Calibri" w:eastAsia="Calibri" w:hAnsi="Calibri" w:cs="Times New Roman"/>
                <w:i/>
                <w:iCs/>
                <w:sz w:val="22"/>
                <w:szCs w:val="24"/>
              </w:rPr>
              <w:t>par exemple issue de la déconstruction d’un mur</w:t>
            </w:r>
            <w:r w:rsidR="008D34D2">
              <w:rPr>
                <w:rFonts w:ascii="Calibri" w:eastAsia="Calibri" w:hAnsi="Calibri" w:cs="Times New Roman"/>
              </w:rPr>
              <w:t>) ? Si oui en quelle proportion ?</w:t>
            </w:r>
            <w:r>
              <w:rPr>
                <w:rFonts w:ascii="Calibri" w:eastAsia="Calibri" w:hAnsi="Calibri" w:cs="Times New Roman"/>
              </w:rPr>
              <w:t xml:space="preserve"> </w:t>
            </w:r>
          </w:p>
        </w:tc>
        <w:tc>
          <w:tcPr>
            <w:tcW w:w="3056" w:type="pct"/>
            <w:gridSpan w:val="3"/>
            <w:tcBorders>
              <w:bottom w:val="single" w:sz="4" w:space="0" w:color="auto"/>
            </w:tcBorders>
            <w:vAlign w:val="bottom"/>
          </w:tcPr>
          <w:p w14:paraId="00D000F0" w14:textId="79581D57" w:rsidR="0070277A" w:rsidRPr="0070277A" w:rsidRDefault="00000000" w:rsidP="006543F4">
            <w:sdt>
              <w:sdtPr>
                <w:rPr>
                  <w:i/>
                  <w:iCs/>
                  <w:color w:val="C00000"/>
                </w:rPr>
                <w:alias w:val="adobe_reutilisation"/>
                <w:tag w:val="adobe_reutilisation"/>
                <w:id w:val="-2043192789"/>
                <w:placeholder>
                  <w:docPart w:val="AC9D148FFCD54D7AA9D998DD4C6F0E39"/>
                </w:placeholder>
                <w:text/>
              </w:sdtPr>
              <w:sdtContent>
                <w:r w:rsidR="0070277A">
                  <w:rPr>
                    <w:i/>
                    <w:iCs/>
                    <w:color w:val="C00000"/>
                  </w:rPr>
                  <w:t>….…</w:t>
                </w:r>
                <w:r w:rsidR="00DD26F1">
                  <w:rPr>
                    <w:i/>
                    <w:iCs/>
                    <w:color w:val="C00000"/>
                  </w:rPr>
                  <w:t>….</w:t>
                </w:r>
                <w:r w:rsidR="0070277A">
                  <w:rPr>
                    <w:i/>
                    <w:iCs/>
                    <w:color w:val="C00000"/>
                  </w:rPr>
                  <w:t xml:space="preserve"> </w:t>
                </w:r>
                <w:r w:rsidR="00523743">
                  <w:rPr>
                    <w:i/>
                    <w:iCs/>
                    <w:color w:val="C00000"/>
                  </w:rPr>
                  <w:tab/>
                </w:r>
                <w:r w:rsidR="00523743">
                  <w:rPr>
                    <w:i/>
                    <w:iCs/>
                    <w:color w:val="C00000"/>
                  </w:rPr>
                  <w:tab/>
                </w:r>
                <w:r w:rsidR="00523743">
                  <w:rPr>
                    <w:i/>
                    <w:iCs/>
                    <w:color w:val="C00000"/>
                  </w:rPr>
                  <w:tab/>
                </w:r>
                <w:r w:rsidR="0070277A">
                  <w:rPr>
                    <w:i/>
                    <w:iCs/>
                    <w:color w:val="C00000"/>
                  </w:rPr>
                  <w:tab/>
                </w:r>
              </w:sdtContent>
            </w:sdt>
            <w:r w:rsidR="0070277A" w:rsidRPr="0070277A">
              <w:rPr>
                <w:color w:val="C00000"/>
              </w:rPr>
              <w:t xml:space="preserve"> </w:t>
            </w:r>
            <w:r w:rsidR="00523743">
              <w:rPr>
                <w:rFonts w:ascii="Calibri" w:eastAsia="Calibri" w:hAnsi="Calibri" w:cs="Times New Roman"/>
              </w:rPr>
              <w:t>(</w:t>
            </w:r>
            <w:sdt>
              <w:sdtPr>
                <w:rPr>
                  <w:i/>
                  <w:iCs/>
                  <w:color w:val="EE0000"/>
                </w:rPr>
                <w:alias w:val="adobe_reutilisation_unit"/>
                <w:tag w:val="adobe_reutilisation_unit"/>
                <w:id w:val="1161048984"/>
                <w:placeholder>
                  <w:docPart w:val="14D7344F06E8426F87521B934FBA4FE2"/>
                </w:placeholder>
                <w:text/>
              </w:sdtPr>
              <w:sdtContent>
                <w:r w:rsidR="00523743" w:rsidRPr="00523743">
                  <w:rPr>
                    <w:i/>
                    <w:iCs/>
                    <w:color w:val="EE0000"/>
                  </w:rPr>
                  <w:t>précis</w:t>
                </w:r>
                <w:r w:rsidR="00523743">
                  <w:rPr>
                    <w:i/>
                    <w:iCs/>
                    <w:color w:val="EE0000"/>
                  </w:rPr>
                  <w:t>er l’unité</w:t>
                </w:r>
              </w:sdtContent>
            </w:sdt>
            <w:r w:rsidR="00523743">
              <w:rPr>
                <w:rFonts w:ascii="Calibri" w:eastAsia="Calibri" w:hAnsi="Calibri" w:cs="Times New Roman"/>
              </w:rPr>
              <w:t>)</w:t>
            </w:r>
            <w:r w:rsidR="00523743" w:rsidRPr="0027374C">
              <w:rPr>
                <w:rFonts w:ascii="Calibri" w:eastAsia="Calibri" w:hAnsi="Calibri" w:cs="Times New Roman"/>
              </w:rPr>
              <w:t> </w:t>
            </w:r>
          </w:p>
        </w:tc>
      </w:tr>
      <w:tr w:rsidR="004B6F20" w:rsidRPr="00087527" w14:paraId="4C102F47" w14:textId="77777777" w:rsidTr="00A06F35">
        <w:tc>
          <w:tcPr>
            <w:tcW w:w="1944" w:type="pct"/>
            <w:vAlign w:val="bottom"/>
          </w:tcPr>
          <w:p w14:paraId="24868416" w14:textId="77777777" w:rsidR="004B6F20" w:rsidRDefault="004B6F20" w:rsidP="00092A81">
            <w:pPr>
              <w:pStyle w:val="findeligne"/>
            </w:pPr>
          </w:p>
        </w:tc>
        <w:tc>
          <w:tcPr>
            <w:tcW w:w="3056" w:type="pct"/>
            <w:gridSpan w:val="3"/>
            <w:vAlign w:val="bottom"/>
          </w:tcPr>
          <w:p w14:paraId="578608E5" w14:textId="77777777" w:rsidR="004B6F20" w:rsidRDefault="004B6F20" w:rsidP="00092A81">
            <w:pPr>
              <w:pStyle w:val="findeligne"/>
            </w:pPr>
          </w:p>
        </w:tc>
      </w:tr>
      <w:tr w:rsidR="00FD08E4" w:rsidRPr="00087527" w14:paraId="588D37BC" w14:textId="77777777" w:rsidTr="00A06F35">
        <w:tc>
          <w:tcPr>
            <w:tcW w:w="1944" w:type="pct"/>
          </w:tcPr>
          <w:p w14:paraId="2ABF0E2B" w14:textId="26D29E7A" w:rsidR="00FD08E4" w:rsidRPr="00727C56" w:rsidRDefault="00FD08E4" w:rsidP="00350886">
            <w:pPr>
              <w:jc w:val="right"/>
            </w:pPr>
            <w:r w:rsidRPr="00727C56">
              <w:t xml:space="preserve">Si la terre ne vient pas du site, préciser à quelle distance (km) : </w:t>
            </w:r>
          </w:p>
        </w:tc>
        <w:tc>
          <w:tcPr>
            <w:tcW w:w="3056" w:type="pct"/>
            <w:gridSpan w:val="3"/>
            <w:tcBorders>
              <w:bottom w:val="single" w:sz="4" w:space="0" w:color="auto"/>
            </w:tcBorders>
            <w:vAlign w:val="bottom"/>
          </w:tcPr>
          <w:p w14:paraId="7E8F3FBD" w14:textId="73F5E3F2" w:rsidR="00FD08E4" w:rsidRPr="00727C56" w:rsidRDefault="00000000" w:rsidP="0066794D">
            <w:pPr>
              <w:pStyle w:val="Rponse"/>
            </w:pPr>
            <w:sdt>
              <w:sdtPr>
                <w:alias w:val="distance_terre"/>
                <w:tag w:val="distance_terre"/>
                <w:id w:val="1272741724"/>
                <w:placeholder>
                  <w:docPart w:val="A34E85414F0D4D2596404E65572D203D"/>
                </w:placeholder>
                <w:text/>
              </w:sdtPr>
              <w:sdtContent>
                <w:r w:rsidR="00FD08E4" w:rsidRPr="00727C56">
                  <w:t>….…</w:t>
                </w:r>
                <w:r w:rsidR="00FD08E4" w:rsidRPr="00727C56">
                  <w:tab/>
                </w:r>
                <w:r w:rsidR="00FD08E4" w:rsidRPr="00727C56">
                  <w:tab/>
                </w:r>
              </w:sdtContent>
            </w:sdt>
            <w:r w:rsidR="00475E4B">
              <w:t xml:space="preserve"> </w:t>
            </w:r>
            <w:r w:rsidR="00475E4B">
              <w:tab/>
              <w:t xml:space="preserve"> </w:t>
            </w:r>
            <w:r w:rsidR="00475E4B" w:rsidRPr="00475E4B">
              <w:rPr>
                <w:i w:val="0"/>
                <w:iCs w:val="0"/>
                <w:color w:val="auto"/>
              </w:rPr>
              <w:t>Nombre d’allers-retours :</w:t>
            </w:r>
            <w:r w:rsidR="00475E4B">
              <w:t xml:space="preserve"> </w:t>
            </w:r>
            <w:sdt>
              <w:sdtPr>
                <w:rPr>
                  <w:i w:val="0"/>
                  <w:iCs w:val="0"/>
                  <w:color w:val="EE0000"/>
                </w:rPr>
                <w:id w:val="-503282892"/>
                <w:placeholder>
                  <w:docPart w:val="9D6D5DA72A354F349E1C79D69189CAF0"/>
                </w:placeholder>
                <w:text/>
              </w:sdtPr>
              <w:sdtContent>
                <w:r w:rsidR="00475E4B">
                  <w:rPr>
                    <w:i w:val="0"/>
                    <w:iCs w:val="0"/>
                    <w:color w:val="EE0000"/>
                  </w:rPr>
                  <w:t>…</w:t>
                </w:r>
                <w:r w:rsidR="00475E4B">
                  <w:rPr>
                    <w:color w:val="EE0000"/>
                  </w:rPr>
                  <w:t>…</w:t>
                </w:r>
              </w:sdtContent>
            </w:sdt>
          </w:p>
        </w:tc>
      </w:tr>
      <w:tr w:rsidR="00FD08E4" w:rsidRPr="00087527" w14:paraId="5DDFC42C" w14:textId="77777777" w:rsidTr="00A06F35">
        <w:tc>
          <w:tcPr>
            <w:tcW w:w="1944" w:type="pct"/>
          </w:tcPr>
          <w:p w14:paraId="487D686C" w14:textId="6F28F159" w:rsidR="00FD08E4" w:rsidRPr="00727C56" w:rsidRDefault="00FD08E4" w:rsidP="0066794D">
            <w:pPr>
              <w:jc w:val="right"/>
            </w:pPr>
            <w:r w:rsidRPr="00727C56">
              <w:t>et avec quel mode de transport elle a été acheminée :</w:t>
            </w:r>
          </w:p>
        </w:tc>
        <w:tc>
          <w:tcPr>
            <w:tcW w:w="3056" w:type="pct"/>
            <w:gridSpan w:val="3"/>
            <w:tcBorders>
              <w:top w:val="single" w:sz="4" w:space="0" w:color="auto"/>
            </w:tcBorders>
            <w:vAlign w:val="center"/>
          </w:tcPr>
          <w:p w14:paraId="3C1B1952" w14:textId="112949B3" w:rsidR="00FD08E4" w:rsidRPr="00727C56" w:rsidRDefault="00000000" w:rsidP="0066794D">
            <w:sdt>
              <w:sdtPr>
                <w:id w:val="6540306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D08E4" w:rsidRPr="00727C5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D08E4" w:rsidRPr="00727C56">
              <w:t xml:space="preserve"> </w:t>
            </w:r>
            <w:r w:rsidR="00FC1CE6">
              <w:t>Tracteur</w:t>
            </w:r>
            <w:r w:rsidR="00FD08E4" w:rsidRPr="00727C56">
              <w:t xml:space="preserve"> </w:t>
            </w:r>
            <w:r w:rsidR="00FD08E4" w:rsidRPr="00727C56">
              <w:tab/>
            </w:r>
            <w:r w:rsidR="00FC1CE6">
              <w:tab/>
            </w:r>
            <w:r w:rsidR="0066794D" w:rsidRPr="00727C56">
              <w:tab/>
            </w:r>
            <w:sdt>
              <w:sdtPr>
                <w:id w:val="1474829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D08E4" w:rsidRPr="00727C5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D08E4" w:rsidRPr="00727C56">
              <w:t xml:space="preserve"> Camionnette </w:t>
            </w:r>
            <w:r w:rsidR="00FD08E4" w:rsidRPr="00727C56">
              <w:tab/>
            </w:r>
          </w:p>
          <w:p w14:paraId="51794550" w14:textId="77777777" w:rsidR="00FD08E4" w:rsidRDefault="00000000" w:rsidP="00FD08E4">
            <w:pPr>
              <w:spacing w:before="0"/>
            </w:pPr>
            <w:sdt>
              <w:sdtPr>
                <w:id w:val="-18476296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D08E4" w:rsidRPr="00727C5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D08E4" w:rsidRPr="00727C56">
              <w:t xml:space="preserve"> Camion moyen &lt;15t </w:t>
            </w:r>
            <w:r w:rsidR="0066794D" w:rsidRPr="00727C56">
              <w:tab/>
            </w:r>
            <w:sdt>
              <w:sdtPr>
                <w:id w:val="-7527322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D08E4" w:rsidRPr="00727C5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D08E4" w:rsidRPr="00727C56">
              <w:t xml:space="preserve"> Poids lourd &gt;15t</w:t>
            </w:r>
          </w:p>
          <w:p w14:paraId="0E1BDC51" w14:textId="26F7A43C" w:rsidR="00FC1CE6" w:rsidRPr="00727C56" w:rsidRDefault="00000000" w:rsidP="00FD08E4">
            <w:pPr>
              <w:spacing w:before="0"/>
              <w:rPr>
                <w:i/>
                <w:iCs/>
              </w:rPr>
            </w:pPr>
            <w:sdt>
              <w:sdtPr>
                <w:id w:val="17580196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C1CE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C1CE6">
              <w:t xml:space="preserve"> Autre (</w:t>
            </w:r>
            <w:sdt>
              <w:sdtPr>
                <w:alias w:val="autre_nom"/>
                <w:tag w:val="autre_nom"/>
                <w:id w:val="-1576281509"/>
                <w:placeholder>
                  <w:docPart w:val="02F3D4F16EB14D34B40188E35138BABE"/>
                </w:placeholder>
                <w:text/>
              </w:sdtPr>
              <w:sdtContent>
                <w:r w:rsidR="00FC1CE6">
                  <w:rPr>
                    <w:rStyle w:val="RponseCar"/>
                  </w:rPr>
                  <w:t>préciser</w:t>
                </w:r>
              </w:sdtContent>
            </w:sdt>
            <w:r w:rsidR="00FC1CE6">
              <w:t>)</w:t>
            </w:r>
          </w:p>
        </w:tc>
      </w:tr>
      <w:tr w:rsidR="0066794D" w:rsidRPr="00087527" w14:paraId="6DF6D7CF" w14:textId="77777777" w:rsidTr="00A06F35">
        <w:tc>
          <w:tcPr>
            <w:tcW w:w="1944" w:type="pct"/>
          </w:tcPr>
          <w:p w14:paraId="2B1C9EA6" w14:textId="77777777" w:rsidR="0066794D" w:rsidRPr="00727C56" w:rsidRDefault="0066794D" w:rsidP="00350886">
            <w:pPr>
              <w:pStyle w:val="findeligne"/>
            </w:pPr>
          </w:p>
        </w:tc>
        <w:tc>
          <w:tcPr>
            <w:tcW w:w="3056" w:type="pct"/>
            <w:gridSpan w:val="3"/>
            <w:vAlign w:val="bottom"/>
          </w:tcPr>
          <w:p w14:paraId="03FF2338" w14:textId="77777777" w:rsidR="0066794D" w:rsidRPr="00727C56" w:rsidRDefault="0066794D" w:rsidP="00350886">
            <w:pPr>
              <w:pStyle w:val="findeligne"/>
            </w:pPr>
          </w:p>
        </w:tc>
      </w:tr>
      <w:tr w:rsidR="0003794E" w:rsidRPr="00087527" w14:paraId="65BC469F" w14:textId="77777777" w:rsidTr="00A06F35">
        <w:tc>
          <w:tcPr>
            <w:tcW w:w="1944" w:type="pct"/>
          </w:tcPr>
          <w:p w14:paraId="1635B81F" w14:textId="376D2B1F" w:rsidR="0003794E" w:rsidRDefault="0003794E" w:rsidP="0066794D">
            <w:pPr>
              <w:jc w:val="right"/>
            </w:pPr>
            <w:r>
              <w:t xml:space="preserve">Emballage de la terre : </w:t>
            </w:r>
          </w:p>
        </w:tc>
        <w:tc>
          <w:tcPr>
            <w:tcW w:w="3056" w:type="pct"/>
            <w:gridSpan w:val="3"/>
            <w:vAlign w:val="center"/>
          </w:tcPr>
          <w:p w14:paraId="25E538AF" w14:textId="0C529DE2" w:rsidR="0003794E" w:rsidRPr="00DD49C4" w:rsidRDefault="00000000" w:rsidP="0003794E">
            <w:pPr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20972393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3794E" w:rsidRPr="0004538D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03794E" w:rsidRPr="0004538D">
              <w:rPr>
                <w:rFonts w:cstheme="minorHAnsi"/>
              </w:rPr>
              <w:t xml:space="preserve"> </w:t>
            </w:r>
            <w:r w:rsidR="0003794E">
              <w:rPr>
                <w:rFonts w:cstheme="minorHAnsi"/>
              </w:rPr>
              <w:t>Big bag</w:t>
            </w:r>
            <w:r w:rsidR="0003794E">
              <w:rPr>
                <w:rFonts w:cstheme="minorHAnsi"/>
              </w:rPr>
              <w:tab/>
            </w:r>
            <w:r w:rsidR="0003794E">
              <w:rPr>
                <w:rFonts w:cstheme="minorHAnsi"/>
              </w:rPr>
              <w:tab/>
            </w:r>
            <w:sdt>
              <w:sdtPr>
                <w:rPr>
                  <w:rFonts w:cstheme="minorHAnsi"/>
                </w:rPr>
                <w:id w:val="-9395160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3794E" w:rsidRPr="0004538D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03794E" w:rsidRPr="0004538D">
              <w:rPr>
                <w:rFonts w:cstheme="minorHAnsi"/>
              </w:rPr>
              <w:t xml:space="preserve"> </w:t>
            </w:r>
            <w:r w:rsidR="0003794E">
              <w:rPr>
                <w:rFonts w:cstheme="minorHAnsi"/>
              </w:rPr>
              <w:t>Aucun</w:t>
            </w:r>
            <w:r w:rsidR="0003794E" w:rsidRPr="0004538D">
              <w:rPr>
                <w:rFonts w:cstheme="minorHAnsi"/>
              </w:rPr>
              <w:t xml:space="preserve"> </w:t>
            </w:r>
            <w:r w:rsidR="0003794E">
              <w:rPr>
                <w:rFonts w:cstheme="minorHAnsi"/>
              </w:rPr>
              <w:t>(vrac)</w:t>
            </w:r>
          </w:p>
        </w:tc>
      </w:tr>
      <w:tr w:rsidR="0003794E" w:rsidRPr="00087527" w14:paraId="19EF9888" w14:textId="77777777" w:rsidTr="00A06F35">
        <w:tc>
          <w:tcPr>
            <w:tcW w:w="1944" w:type="pct"/>
          </w:tcPr>
          <w:p w14:paraId="04DE91DD" w14:textId="77777777" w:rsidR="0003794E" w:rsidRDefault="0003794E" w:rsidP="00A2703F">
            <w:pPr>
              <w:pStyle w:val="findeligne"/>
            </w:pPr>
          </w:p>
        </w:tc>
        <w:tc>
          <w:tcPr>
            <w:tcW w:w="3056" w:type="pct"/>
            <w:gridSpan w:val="3"/>
            <w:vAlign w:val="bottom"/>
          </w:tcPr>
          <w:p w14:paraId="698E7A1D" w14:textId="77777777" w:rsidR="0003794E" w:rsidRDefault="0003794E" w:rsidP="00A2703F">
            <w:pPr>
              <w:pStyle w:val="findeligne"/>
            </w:pPr>
          </w:p>
        </w:tc>
      </w:tr>
      <w:tr w:rsidR="0003794E" w:rsidRPr="00087527" w14:paraId="2CFA0515" w14:textId="77777777" w:rsidTr="00A06F35">
        <w:tc>
          <w:tcPr>
            <w:tcW w:w="1944" w:type="pct"/>
          </w:tcPr>
          <w:p w14:paraId="5F6B12FD" w14:textId="77777777" w:rsidR="0003794E" w:rsidRPr="00087527" w:rsidRDefault="0003794E" w:rsidP="0003794E">
            <w:pPr>
              <w:pStyle w:val="Retraitnormal"/>
              <w:ind w:left="0"/>
              <w:jc w:val="right"/>
            </w:pPr>
            <w:r>
              <w:t>Il y a-t-il eu des ajouts au mélange autres que fibres et eau ?</w:t>
            </w:r>
          </w:p>
        </w:tc>
        <w:tc>
          <w:tcPr>
            <w:tcW w:w="695" w:type="pct"/>
            <w:gridSpan w:val="2"/>
          </w:tcPr>
          <w:p w14:paraId="6007CCA4" w14:textId="6AF347D8" w:rsidR="0003794E" w:rsidRDefault="00000000" w:rsidP="0003794E">
            <w:pPr>
              <w:pStyle w:val="Rponse"/>
              <w:rPr>
                <w:rFonts w:cstheme="minorHAnsi"/>
                <w:i w:val="0"/>
                <w:iCs w:val="0"/>
                <w:color w:val="auto"/>
              </w:rPr>
            </w:pPr>
            <w:sdt>
              <w:sdtPr>
                <w:rPr>
                  <w:rFonts w:cstheme="minorHAnsi"/>
                  <w:i w:val="0"/>
                  <w:iCs w:val="0"/>
                  <w:color w:val="auto"/>
                </w:rPr>
                <w:id w:val="-19532299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3794E" w:rsidRPr="003B026F">
                  <w:rPr>
                    <w:rFonts w:ascii="Segoe UI Symbol" w:hAnsi="Segoe UI Symbol" w:cs="Segoe UI Symbol"/>
                    <w:i w:val="0"/>
                    <w:iCs w:val="0"/>
                    <w:color w:val="auto"/>
                  </w:rPr>
                  <w:t>☐</w:t>
                </w:r>
              </w:sdtContent>
            </w:sdt>
            <w:r w:rsidR="0003794E" w:rsidRPr="003B026F">
              <w:rPr>
                <w:rFonts w:cstheme="minorHAnsi"/>
                <w:i w:val="0"/>
                <w:iCs w:val="0"/>
                <w:color w:val="auto"/>
              </w:rPr>
              <w:t xml:space="preserve"> </w:t>
            </w:r>
            <w:r w:rsidR="0003794E">
              <w:rPr>
                <w:rFonts w:cstheme="minorHAnsi"/>
                <w:i w:val="0"/>
                <w:iCs w:val="0"/>
                <w:color w:val="auto"/>
              </w:rPr>
              <w:t xml:space="preserve">Argile </w:t>
            </w:r>
          </w:p>
        </w:tc>
        <w:tc>
          <w:tcPr>
            <w:tcW w:w="2361" w:type="pct"/>
          </w:tcPr>
          <w:p w14:paraId="77412505" w14:textId="77777777" w:rsidR="0003794E" w:rsidRDefault="0003794E" w:rsidP="00737EC4">
            <w:pPr>
              <w:pStyle w:val="findeligne"/>
            </w:pPr>
          </w:p>
          <w:p w14:paraId="4ACB654B" w14:textId="77F9C95B" w:rsidR="00103B6D" w:rsidRDefault="00103B6D" w:rsidP="0003794E">
            <w:pPr>
              <w:pStyle w:val="Rponse"/>
              <w:spacing w:before="0" w:line="276" w:lineRule="auto"/>
              <w:rPr>
                <w:rFonts w:cstheme="minorHAnsi"/>
                <w:i w:val="0"/>
                <w:iCs w:val="0"/>
                <w:color w:val="auto"/>
                <w:sz w:val="22"/>
                <w:szCs w:val="22"/>
              </w:rPr>
            </w:pPr>
            <w:r>
              <w:rPr>
                <w:i w:val="0"/>
                <w:iCs w:val="0"/>
                <w:color w:val="auto"/>
                <w:sz w:val="22"/>
                <w:szCs w:val="22"/>
              </w:rPr>
              <w:t>Quantité</w:t>
            </w:r>
            <w:r w:rsidRPr="00492F82">
              <w:rPr>
                <w:i w:val="0"/>
                <w:iCs w:val="0"/>
                <w:color w:val="auto"/>
                <w:sz w:val="22"/>
                <w:szCs w:val="22"/>
              </w:rPr>
              <w:t xml:space="preserve"> : </w:t>
            </w:r>
            <w:sdt>
              <w:sdtPr>
                <w:rPr>
                  <w:sz w:val="22"/>
                  <w:szCs w:val="22"/>
                </w:rPr>
                <w:alias w:val="qte_argile"/>
                <w:tag w:val="qte_argile"/>
                <w:id w:val="-116292882"/>
                <w:placeholder>
                  <w:docPart w:val="053D2C8023E6481C89CFCB550D9DE175"/>
                </w:placeholder>
                <w:text/>
              </w:sdtPr>
              <w:sdtContent>
                <w:r w:rsidRPr="00A35210">
                  <w:rPr>
                    <w:sz w:val="22"/>
                    <w:szCs w:val="22"/>
                  </w:rPr>
                  <w:t>En m3 ou tonnes</w:t>
                </w:r>
                <w:r>
                  <w:rPr>
                    <w:sz w:val="22"/>
                    <w:szCs w:val="22"/>
                  </w:rPr>
                  <w:t xml:space="preserve"> </w:t>
                </w:r>
                <w:r w:rsidRPr="00A35210">
                  <w:rPr>
                    <w:sz w:val="22"/>
                    <w:szCs w:val="22"/>
                  </w:rPr>
                  <w:t>…</w:t>
                </w:r>
                <w:r w:rsidRPr="00A35210">
                  <w:rPr>
                    <w:sz w:val="22"/>
                    <w:szCs w:val="22"/>
                  </w:rPr>
                  <w:tab/>
                </w:r>
                <w:r w:rsidRPr="00A35210">
                  <w:rPr>
                    <w:sz w:val="22"/>
                    <w:szCs w:val="22"/>
                  </w:rPr>
                  <w:tab/>
                </w:r>
              </w:sdtContent>
            </w:sdt>
          </w:p>
          <w:p w14:paraId="66D90C78" w14:textId="2B572FA4" w:rsidR="0003794E" w:rsidRDefault="0003794E" w:rsidP="0003794E">
            <w:pPr>
              <w:pStyle w:val="Rponse"/>
              <w:spacing w:before="0" w:line="276" w:lineRule="auto"/>
              <w:rPr>
                <w:rFonts w:cstheme="minorHAnsi"/>
                <w:i w:val="0"/>
                <w:iCs w:val="0"/>
                <w:color w:val="auto"/>
                <w:sz w:val="22"/>
                <w:szCs w:val="22"/>
              </w:rPr>
            </w:pPr>
            <w:r w:rsidRPr="00492F82">
              <w:rPr>
                <w:rFonts w:cstheme="minorHAnsi"/>
                <w:i w:val="0"/>
                <w:iCs w:val="0"/>
                <w:color w:val="auto"/>
                <w:sz w:val="22"/>
                <w:szCs w:val="22"/>
              </w:rPr>
              <w:t xml:space="preserve">Provenance : </w:t>
            </w:r>
            <w:sdt>
              <w:sdtPr>
                <w:rPr>
                  <w:rFonts w:cstheme="minorHAnsi"/>
                  <w:i w:val="0"/>
                  <w:iCs w:val="0"/>
                  <w:color w:val="auto"/>
                  <w:sz w:val="22"/>
                  <w:szCs w:val="22"/>
                </w:rPr>
                <w:id w:val="-13882579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inorHAnsi" w:hint="eastAsia"/>
                    <w:i w:val="0"/>
                    <w:iCs w:val="0"/>
                    <w:color w:val="auto"/>
                    <w:sz w:val="22"/>
                    <w:szCs w:val="22"/>
                  </w:rPr>
                  <w:t>☐</w:t>
                </w:r>
              </w:sdtContent>
            </w:sdt>
            <w:r>
              <w:rPr>
                <w:rFonts w:cstheme="minorHAnsi"/>
                <w:i w:val="0"/>
                <w:iCs w:val="0"/>
                <w:color w:val="auto"/>
                <w:sz w:val="22"/>
                <w:szCs w:val="22"/>
              </w:rPr>
              <w:t xml:space="preserve"> acheté</w:t>
            </w:r>
            <w:r>
              <w:rPr>
                <w:rFonts w:cstheme="minorHAnsi"/>
                <w:i w:val="0"/>
                <w:iCs w:val="0"/>
                <w:color w:val="auto"/>
                <w:sz w:val="22"/>
                <w:szCs w:val="22"/>
              </w:rPr>
              <w:tab/>
            </w:r>
            <w:sdt>
              <w:sdtPr>
                <w:rPr>
                  <w:rFonts w:cstheme="minorHAnsi"/>
                  <w:i w:val="0"/>
                  <w:iCs w:val="0"/>
                  <w:color w:val="auto"/>
                  <w:sz w:val="22"/>
                  <w:szCs w:val="22"/>
                </w:rPr>
                <w:id w:val="-3573502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inorHAnsi" w:hint="eastAsia"/>
                    <w:i w:val="0"/>
                    <w:iCs w:val="0"/>
                    <w:color w:val="auto"/>
                    <w:sz w:val="22"/>
                    <w:szCs w:val="22"/>
                  </w:rPr>
                  <w:t>☐</w:t>
                </w:r>
              </w:sdtContent>
            </w:sdt>
            <w:r>
              <w:rPr>
                <w:rFonts w:cstheme="minorHAnsi"/>
                <w:i w:val="0"/>
                <w:iCs w:val="0"/>
                <w:color w:val="auto"/>
                <w:sz w:val="22"/>
                <w:szCs w:val="22"/>
              </w:rPr>
              <w:t xml:space="preserve"> récupéré</w:t>
            </w:r>
          </w:p>
          <w:p w14:paraId="00CDB802" w14:textId="072AA65B" w:rsidR="0003794E" w:rsidRPr="00CB34E9" w:rsidRDefault="0003794E" w:rsidP="0003794E">
            <w:pPr>
              <w:pStyle w:val="Rponse"/>
              <w:spacing w:before="0" w:line="276" w:lineRule="auto"/>
              <w:rPr>
                <w:rFonts w:cstheme="minorHAnsi"/>
                <w:i w:val="0"/>
                <w:iCs w:val="0"/>
                <w:color w:val="auto"/>
                <w:sz w:val="22"/>
                <w:szCs w:val="22"/>
              </w:rPr>
            </w:pPr>
            <w:r w:rsidRPr="00CB34E9">
              <w:rPr>
                <w:rFonts w:cstheme="minorHAnsi"/>
                <w:i w:val="0"/>
                <w:iCs w:val="0"/>
                <w:color w:val="auto"/>
                <w:sz w:val="22"/>
                <w:szCs w:val="22"/>
              </w:rPr>
              <w:t>Nature (</w:t>
            </w:r>
            <w:r w:rsidRPr="00CB34E9">
              <w:rPr>
                <w:rFonts w:cstheme="minorHAnsi"/>
                <w:color w:val="auto"/>
                <w:sz w:val="22"/>
                <w:szCs w:val="22"/>
              </w:rPr>
              <w:t>kaolinite, …</w:t>
            </w:r>
            <w:r w:rsidRPr="00CB34E9">
              <w:rPr>
                <w:rFonts w:cstheme="minorHAnsi"/>
                <w:i w:val="0"/>
                <w:iCs w:val="0"/>
                <w:color w:val="auto"/>
                <w:sz w:val="22"/>
                <w:szCs w:val="22"/>
              </w:rPr>
              <w:t>)</w:t>
            </w:r>
            <w:r>
              <w:rPr>
                <w:rFonts w:cstheme="minorHAnsi"/>
                <w:i w:val="0"/>
                <w:iCs w:val="0"/>
                <w:color w:val="auto"/>
                <w:sz w:val="22"/>
                <w:szCs w:val="22"/>
              </w:rPr>
              <w:t xml:space="preserve"> </w:t>
            </w:r>
            <w:r w:rsidRPr="00CB34E9">
              <w:rPr>
                <w:rFonts w:cstheme="minorHAnsi"/>
                <w:i w:val="0"/>
                <w:iCs w:val="0"/>
                <w:color w:val="auto"/>
                <w:sz w:val="22"/>
                <w:szCs w:val="22"/>
              </w:rPr>
              <w:t>:</w:t>
            </w:r>
            <w:r>
              <w:rPr>
                <w:i w:val="0"/>
                <w:iCs w:val="0"/>
                <w:sz w:val="22"/>
                <w:szCs w:val="22"/>
              </w:rPr>
              <w:t xml:space="preserve"> </w:t>
            </w:r>
            <w:sdt>
              <w:sdtPr>
                <w:rPr>
                  <w:i w:val="0"/>
                  <w:iCs w:val="0"/>
                  <w:sz w:val="22"/>
                  <w:szCs w:val="22"/>
                </w:rPr>
                <w:alias w:val="nature_argile"/>
                <w:tag w:val="nature_argile"/>
                <w:id w:val="1657801633"/>
                <w:placeholder>
                  <w:docPart w:val="33A14B61CC1842868AC24A81587AEBA5"/>
                </w:placeholder>
                <w:text/>
              </w:sdtPr>
              <w:sdtContent>
                <w:r w:rsidRPr="00492F82">
                  <w:rPr>
                    <w:sz w:val="22"/>
                    <w:szCs w:val="22"/>
                  </w:rPr>
                  <w:t>…………</w:t>
                </w:r>
                <w:r>
                  <w:rPr>
                    <w:sz w:val="22"/>
                    <w:szCs w:val="22"/>
                  </w:rPr>
                  <w:tab/>
                </w:r>
                <w:r>
                  <w:rPr>
                    <w:sz w:val="22"/>
                    <w:szCs w:val="22"/>
                  </w:rPr>
                  <w:tab/>
                </w:r>
              </w:sdtContent>
            </w:sdt>
          </w:p>
          <w:p w14:paraId="2D98B628" w14:textId="77777777" w:rsidR="0003794E" w:rsidRDefault="0003794E" w:rsidP="0003794E">
            <w:pPr>
              <w:pStyle w:val="Rponse"/>
              <w:spacing w:before="0" w:line="276" w:lineRule="auto"/>
              <w:rPr>
                <w:i w:val="0"/>
                <w:iCs w:val="0"/>
                <w:color w:val="auto"/>
                <w:sz w:val="22"/>
                <w:szCs w:val="22"/>
              </w:rPr>
            </w:pPr>
            <w:r>
              <w:rPr>
                <w:rFonts w:cstheme="minorHAnsi"/>
                <w:i w:val="0"/>
                <w:iCs w:val="0"/>
                <w:color w:val="auto"/>
                <w:sz w:val="22"/>
                <w:szCs w:val="22"/>
              </w:rPr>
              <w:t>D</w:t>
            </w:r>
            <w:r w:rsidRPr="00492F82">
              <w:rPr>
                <w:rFonts w:cstheme="minorHAnsi"/>
                <w:i w:val="0"/>
                <w:iCs w:val="0"/>
                <w:color w:val="auto"/>
                <w:sz w:val="22"/>
                <w:szCs w:val="22"/>
              </w:rPr>
              <w:t xml:space="preserve">istance : </w:t>
            </w:r>
            <w:sdt>
              <w:sdtPr>
                <w:rPr>
                  <w:i w:val="0"/>
                  <w:iCs w:val="0"/>
                  <w:sz w:val="22"/>
                  <w:szCs w:val="22"/>
                </w:rPr>
                <w:alias w:val="dist_argile"/>
                <w:tag w:val="dist_argile"/>
                <w:id w:val="-1920407991"/>
                <w:placeholder>
                  <w:docPart w:val="D4008F7931AF4942A7A4085E318911DA"/>
                </w:placeholder>
                <w:text/>
              </w:sdtPr>
              <w:sdtContent>
                <w:r w:rsidRPr="00492F82">
                  <w:rPr>
                    <w:sz w:val="22"/>
                    <w:szCs w:val="22"/>
                  </w:rPr>
                  <w:t>…</w:t>
                </w:r>
                <w:r>
                  <w:rPr>
                    <w:sz w:val="22"/>
                    <w:szCs w:val="22"/>
                  </w:rPr>
                  <w:t>..</w:t>
                </w:r>
                <w:r w:rsidRPr="00492F82">
                  <w:rPr>
                    <w:sz w:val="22"/>
                    <w:szCs w:val="22"/>
                  </w:rPr>
                  <w:t>…</w:t>
                </w:r>
              </w:sdtContent>
            </w:sdt>
            <w:r w:rsidRPr="00492F82">
              <w:rPr>
                <w:i w:val="0"/>
                <w:iCs w:val="0"/>
                <w:sz w:val="22"/>
                <w:szCs w:val="22"/>
              </w:rPr>
              <w:t xml:space="preserve"> </w:t>
            </w:r>
            <w:r w:rsidRPr="00492F82">
              <w:rPr>
                <w:i w:val="0"/>
                <w:iCs w:val="0"/>
                <w:color w:val="auto"/>
                <w:sz w:val="22"/>
                <w:szCs w:val="22"/>
              </w:rPr>
              <w:t>km</w:t>
            </w:r>
          </w:p>
          <w:p w14:paraId="497BC9D0" w14:textId="2FB1C8FC" w:rsidR="009F4C3A" w:rsidRPr="00103B6D" w:rsidRDefault="009F4C3A" w:rsidP="0003794E">
            <w:pPr>
              <w:pStyle w:val="Rponse"/>
              <w:spacing w:before="0" w:line="276" w:lineRule="auto"/>
              <w:rPr>
                <w:i w:val="0"/>
                <w:iCs w:val="0"/>
                <w:color w:val="auto"/>
                <w:sz w:val="22"/>
                <w:szCs w:val="22"/>
              </w:rPr>
            </w:pPr>
            <w:r>
              <w:rPr>
                <w:rFonts w:cstheme="minorHAnsi"/>
                <w:i w:val="0"/>
                <w:iCs w:val="0"/>
                <w:color w:val="auto"/>
                <w:sz w:val="22"/>
                <w:szCs w:val="22"/>
              </w:rPr>
              <w:t>Mode de transport</w:t>
            </w:r>
            <w:r w:rsidRPr="00492F82">
              <w:rPr>
                <w:rFonts w:cstheme="minorHAnsi"/>
                <w:i w:val="0"/>
                <w:iCs w:val="0"/>
                <w:color w:val="auto"/>
                <w:sz w:val="22"/>
                <w:szCs w:val="22"/>
              </w:rPr>
              <w:t xml:space="preserve"> : </w:t>
            </w:r>
            <w:sdt>
              <w:sdtPr>
                <w:rPr>
                  <w:i w:val="0"/>
                  <w:iCs w:val="0"/>
                  <w:sz w:val="22"/>
                  <w:szCs w:val="22"/>
                </w:rPr>
                <w:alias w:val="transport_argile"/>
                <w:tag w:val="transport_argile"/>
                <w:id w:val="-1390337093"/>
                <w:placeholder>
                  <w:docPart w:val="889E4D4F56A348E6AF5A845F07FD279C"/>
                </w:placeholder>
                <w:text/>
              </w:sdtPr>
              <w:sdtContent>
                <w:r w:rsidRPr="00492F82">
                  <w:rPr>
                    <w:sz w:val="22"/>
                    <w:szCs w:val="22"/>
                  </w:rPr>
                  <w:t>…</w:t>
                </w:r>
                <w:r>
                  <w:rPr>
                    <w:sz w:val="22"/>
                    <w:szCs w:val="22"/>
                  </w:rPr>
                  <w:t>..</w:t>
                </w:r>
                <w:r w:rsidRPr="00492F82">
                  <w:rPr>
                    <w:sz w:val="22"/>
                    <w:szCs w:val="22"/>
                  </w:rPr>
                  <w:t>…</w:t>
                </w:r>
              </w:sdtContent>
            </w:sdt>
            <w:r w:rsidRPr="00492F82">
              <w:rPr>
                <w:i w:val="0"/>
                <w:iCs w:val="0"/>
                <w:sz w:val="22"/>
                <w:szCs w:val="22"/>
              </w:rPr>
              <w:t xml:space="preserve"> </w:t>
            </w:r>
          </w:p>
        </w:tc>
      </w:tr>
      <w:tr w:rsidR="0003794E" w:rsidRPr="00087527" w14:paraId="16022D78" w14:textId="77777777" w:rsidTr="00A06F35">
        <w:tc>
          <w:tcPr>
            <w:tcW w:w="1944" w:type="pct"/>
          </w:tcPr>
          <w:p w14:paraId="001C547E" w14:textId="736D15B3" w:rsidR="0003794E" w:rsidRPr="00087527" w:rsidRDefault="0003794E" w:rsidP="0003794E">
            <w:pPr>
              <w:pStyle w:val="Retraitnormal"/>
              <w:ind w:left="0"/>
              <w:jc w:val="right"/>
            </w:pPr>
          </w:p>
        </w:tc>
        <w:tc>
          <w:tcPr>
            <w:tcW w:w="695" w:type="pct"/>
            <w:gridSpan w:val="2"/>
          </w:tcPr>
          <w:p w14:paraId="430AC930" w14:textId="17A56190" w:rsidR="0003794E" w:rsidRDefault="00000000" w:rsidP="0003794E">
            <w:pPr>
              <w:pStyle w:val="Rponse"/>
              <w:rPr>
                <w:rFonts w:cstheme="minorHAnsi"/>
                <w:i w:val="0"/>
                <w:iCs w:val="0"/>
                <w:color w:val="auto"/>
              </w:rPr>
            </w:pPr>
            <w:sdt>
              <w:sdtPr>
                <w:rPr>
                  <w:rFonts w:cstheme="minorHAnsi"/>
                  <w:i w:val="0"/>
                  <w:iCs w:val="0"/>
                  <w:color w:val="auto"/>
                </w:rPr>
                <w:id w:val="6322188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3794E" w:rsidRPr="003B026F">
                  <w:rPr>
                    <w:rFonts w:ascii="Segoe UI Symbol" w:hAnsi="Segoe UI Symbol" w:cs="Segoe UI Symbol"/>
                    <w:i w:val="0"/>
                    <w:iCs w:val="0"/>
                    <w:color w:val="auto"/>
                  </w:rPr>
                  <w:t>☐</w:t>
                </w:r>
              </w:sdtContent>
            </w:sdt>
            <w:r w:rsidR="0003794E" w:rsidRPr="003B026F">
              <w:rPr>
                <w:rFonts w:cstheme="minorHAnsi"/>
                <w:i w:val="0"/>
                <w:iCs w:val="0"/>
                <w:color w:val="auto"/>
              </w:rPr>
              <w:t xml:space="preserve"> </w:t>
            </w:r>
            <w:r w:rsidR="0003794E">
              <w:rPr>
                <w:rFonts w:cstheme="minorHAnsi"/>
                <w:i w:val="0"/>
                <w:iCs w:val="0"/>
                <w:color w:val="auto"/>
              </w:rPr>
              <w:t xml:space="preserve">Poussière de bois </w:t>
            </w:r>
          </w:p>
        </w:tc>
        <w:tc>
          <w:tcPr>
            <w:tcW w:w="2361" w:type="pct"/>
          </w:tcPr>
          <w:p w14:paraId="4F0F04B1" w14:textId="77777777" w:rsidR="0003794E" w:rsidRDefault="0003794E" w:rsidP="00737EC4">
            <w:pPr>
              <w:pStyle w:val="findeligne"/>
            </w:pPr>
          </w:p>
          <w:p w14:paraId="072E9044" w14:textId="20612771" w:rsidR="00103B6D" w:rsidRDefault="00103B6D" w:rsidP="0003794E">
            <w:pPr>
              <w:pStyle w:val="Rponse"/>
              <w:spacing w:before="0" w:line="276" w:lineRule="auto"/>
              <w:rPr>
                <w:rFonts w:cstheme="minorHAnsi"/>
                <w:i w:val="0"/>
                <w:iCs w:val="0"/>
                <w:color w:val="auto"/>
                <w:sz w:val="22"/>
                <w:szCs w:val="22"/>
              </w:rPr>
            </w:pPr>
            <w:r>
              <w:rPr>
                <w:i w:val="0"/>
                <w:iCs w:val="0"/>
                <w:color w:val="auto"/>
                <w:sz w:val="22"/>
                <w:szCs w:val="22"/>
              </w:rPr>
              <w:t>Quantité</w:t>
            </w:r>
            <w:r w:rsidRPr="00492F82">
              <w:rPr>
                <w:i w:val="0"/>
                <w:iCs w:val="0"/>
                <w:color w:val="auto"/>
                <w:sz w:val="22"/>
                <w:szCs w:val="22"/>
              </w:rPr>
              <w:t xml:space="preserve"> : </w:t>
            </w:r>
            <w:sdt>
              <w:sdtPr>
                <w:rPr>
                  <w:sz w:val="22"/>
                  <w:szCs w:val="22"/>
                </w:rPr>
                <w:alias w:val="qte_sawdust"/>
                <w:tag w:val="qte_sawdust"/>
                <w:id w:val="-986308926"/>
                <w:placeholder>
                  <w:docPart w:val="886EB458464642BC9C95C0AB1B5634BF"/>
                </w:placeholder>
                <w:text/>
              </w:sdtPr>
              <w:sdtContent>
                <w:r w:rsidRPr="00A35210">
                  <w:rPr>
                    <w:sz w:val="22"/>
                    <w:szCs w:val="22"/>
                  </w:rPr>
                  <w:t>En m3 ou tonnes</w:t>
                </w:r>
                <w:r>
                  <w:rPr>
                    <w:sz w:val="22"/>
                    <w:szCs w:val="22"/>
                  </w:rPr>
                  <w:t xml:space="preserve"> </w:t>
                </w:r>
                <w:r w:rsidRPr="00A35210">
                  <w:rPr>
                    <w:sz w:val="22"/>
                    <w:szCs w:val="22"/>
                  </w:rPr>
                  <w:t>…</w:t>
                </w:r>
                <w:r w:rsidRPr="00A35210">
                  <w:rPr>
                    <w:sz w:val="22"/>
                    <w:szCs w:val="22"/>
                  </w:rPr>
                  <w:tab/>
                </w:r>
                <w:r w:rsidRPr="00A35210">
                  <w:rPr>
                    <w:sz w:val="22"/>
                    <w:szCs w:val="22"/>
                  </w:rPr>
                  <w:tab/>
                </w:r>
              </w:sdtContent>
            </w:sdt>
          </w:p>
          <w:p w14:paraId="5A3E4166" w14:textId="6B82777B" w:rsidR="0003794E" w:rsidRDefault="0003794E" w:rsidP="0003794E">
            <w:pPr>
              <w:pStyle w:val="Rponse"/>
              <w:spacing w:before="0" w:line="276" w:lineRule="auto"/>
              <w:rPr>
                <w:rFonts w:cstheme="minorHAnsi"/>
                <w:i w:val="0"/>
                <w:iCs w:val="0"/>
                <w:color w:val="auto"/>
                <w:sz w:val="22"/>
                <w:szCs w:val="22"/>
              </w:rPr>
            </w:pPr>
            <w:r w:rsidRPr="00492F82">
              <w:rPr>
                <w:rFonts w:cstheme="minorHAnsi"/>
                <w:i w:val="0"/>
                <w:iCs w:val="0"/>
                <w:color w:val="auto"/>
                <w:sz w:val="22"/>
                <w:szCs w:val="22"/>
              </w:rPr>
              <w:t xml:space="preserve">Provenance : </w:t>
            </w:r>
            <w:sdt>
              <w:sdtPr>
                <w:rPr>
                  <w:rFonts w:cstheme="minorHAnsi"/>
                  <w:i w:val="0"/>
                  <w:iCs w:val="0"/>
                  <w:color w:val="auto"/>
                  <w:sz w:val="22"/>
                  <w:szCs w:val="22"/>
                </w:rPr>
                <w:id w:val="-4589455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inorHAnsi" w:hint="eastAsia"/>
                    <w:i w:val="0"/>
                    <w:iCs w:val="0"/>
                    <w:color w:val="auto"/>
                    <w:sz w:val="22"/>
                    <w:szCs w:val="22"/>
                  </w:rPr>
                  <w:t>☐</w:t>
                </w:r>
              </w:sdtContent>
            </w:sdt>
            <w:r>
              <w:rPr>
                <w:rFonts w:cstheme="minorHAnsi"/>
                <w:i w:val="0"/>
                <w:iCs w:val="0"/>
                <w:color w:val="auto"/>
                <w:sz w:val="22"/>
                <w:szCs w:val="22"/>
              </w:rPr>
              <w:t xml:space="preserve"> acheté</w:t>
            </w:r>
            <w:r>
              <w:rPr>
                <w:rFonts w:cstheme="minorHAnsi"/>
                <w:i w:val="0"/>
                <w:iCs w:val="0"/>
                <w:color w:val="auto"/>
                <w:sz w:val="22"/>
                <w:szCs w:val="22"/>
              </w:rPr>
              <w:tab/>
            </w:r>
            <w:sdt>
              <w:sdtPr>
                <w:rPr>
                  <w:rFonts w:cstheme="minorHAnsi"/>
                  <w:i w:val="0"/>
                  <w:iCs w:val="0"/>
                  <w:color w:val="auto"/>
                  <w:sz w:val="22"/>
                  <w:szCs w:val="22"/>
                </w:rPr>
                <w:id w:val="10061708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inorHAnsi" w:hint="eastAsia"/>
                    <w:i w:val="0"/>
                    <w:iCs w:val="0"/>
                    <w:color w:val="auto"/>
                    <w:sz w:val="22"/>
                    <w:szCs w:val="22"/>
                  </w:rPr>
                  <w:t>☐</w:t>
                </w:r>
              </w:sdtContent>
            </w:sdt>
            <w:r>
              <w:rPr>
                <w:rFonts w:cstheme="minorHAnsi"/>
                <w:i w:val="0"/>
                <w:iCs w:val="0"/>
                <w:color w:val="auto"/>
                <w:sz w:val="22"/>
                <w:szCs w:val="22"/>
              </w:rPr>
              <w:t xml:space="preserve"> récupéré</w:t>
            </w:r>
          </w:p>
          <w:p w14:paraId="77F65D83" w14:textId="77777777" w:rsidR="0003794E" w:rsidRDefault="0003794E" w:rsidP="0003794E">
            <w:pPr>
              <w:pStyle w:val="Rponse"/>
              <w:spacing w:before="0" w:line="276" w:lineRule="auto"/>
              <w:rPr>
                <w:i w:val="0"/>
                <w:iCs w:val="0"/>
                <w:color w:val="auto"/>
                <w:sz w:val="22"/>
                <w:szCs w:val="22"/>
              </w:rPr>
            </w:pPr>
            <w:r>
              <w:rPr>
                <w:rFonts w:cstheme="minorHAnsi"/>
                <w:i w:val="0"/>
                <w:iCs w:val="0"/>
                <w:color w:val="auto"/>
                <w:sz w:val="22"/>
                <w:szCs w:val="22"/>
              </w:rPr>
              <w:t>D</w:t>
            </w:r>
            <w:r w:rsidRPr="00492F82">
              <w:rPr>
                <w:rFonts w:cstheme="minorHAnsi"/>
                <w:i w:val="0"/>
                <w:iCs w:val="0"/>
                <w:color w:val="auto"/>
                <w:sz w:val="22"/>
                <w:szCs w:val="22"/>
              </w:rPr>
              <w:t xml:space="preserve">istance : </w:t>
            </w:r>
            <w:sdt>
              <w:sdtPr>
                <w:rPr>
                  <w:i w:val="0"/>
                  <w:iCs w:val="0"/>
                  <w:sz w:val="22"/>
                  <w:szCs w:val="22"/>
                </w:rPr>
                <w:alias w:val="dist_sawdust"/>
                <w:tag w:val="dist_sawdust"/>
                <w:id w:val="-129181774"/>
                <w:placeholder>
                  <w:docPart w:val="8AD1A6EF663C4832B2CA9E01F475EE67"/>
                </w:placeholder>
                <w:text/>
              </w:sdtPr>
              <w:sdtContent>
                <w:r w:rsidRPr="00492F82">
                  <w:rPr>
                    <w:sz w:val="22"/>
                    <w:szCs w:val="22"/>
                  </w:rPr>
                  <w:t>…</w:t>
                </w:r>
                <w:r>
                  <w:rPr>
                    <w:sz w:val="22"/>
                    <w:szCs w:val="22"/>
                  </w:rPr>
                  <w:t>..</w:t>
                </w:r>
                <w:r w:rsidRPr="00492F82">
                  <w:rPr>
                    <w:sz w:val="22"/>
                    <w:szCs w:val="22"/>
                  </w:rPr>
                  <w:t>…</w:t>
                </w:r>
              </w:sdtContent>
            </w:sdt>
            <w:r w:rsidRPr="00492F82">
              <w:rPr>
                <w:i w:val="0"/>
                <w:iCs w:val="0"/>
                <w:sz w:val="22"/>
                <w:szCs w:val="22"/>
              </w:rPr>
              <w:t xml:space="preserve"> </w:t>
            </w:r>
            <w:r w:rsidRPr="00492F82">
              <w:rPr>
                <w:i w:val="0"/>
                <w:iCs w:val="0"/>
                <w:color w:val="auto"/>
                <w:sz w:val="22"/>
                <w:szCs w:val="22"/>
              </w:rPr>
              <w:t>km</w:t>
            </w:r>
          </w:p>
          <w:p w14:paraId="4E5E62D4" w14:textId="5845D900" w:rsidR="009F4C3A" w:rsidRPr="00103B6D" w:rsidRDefault="009F4C3A" w:rsidP="0003794E">
            <w:pPr>
              <w:pStyle w:val="Rponse"/>
              <w:spacing w:before="0" w:line="276" w:lineRule="auto"/>
              <w:rPr>
                <w:i w:val="0"/>
                <w:iCs w:val="0"/>
                <w:color w:val="auto"/>
                <w:sz w:val="22"/>
                <w:szCs w:val="22"/>
              </w:rPr>
            </w:pPr>
            <w:r>
              <w:rPr>
                <w:rFonts w:cstheme="minorHAnsi"/>
                <w:i w:val="0"/>
                <w:iCs w:val="0"/>
                <w:color w:val="auto"/>
                <w:sz w:val="22"/>
                <w:szCs w:val="22"/>
              </w:rPr>
              <w:t>Mode de transport</w:t>
            </w:r>
            <w:r w:rsidRPr="00492F82">
              <w:rPr>
                <w:rFonts w:cstheme="minorHAnsi"/>
                <w:i w:val="0"/>
                <w:iCs w:val="0"/>
                <w:color w:val="auto"/>
                <w:sz w:val="22"/>
                <w:szCs w:val="22"/>
              </w:rPr>
              <w:t xml:space="preserve"> : </w:t>
            </w:r>
            <w:sdt>
              <w:sdtPr>
                <w:rPr>
                  <w:i w:val="0"/>
                  <w:iCs w:val="0"/>
                  <w:sz w:val="22"/>
                  <w:szCs w:val="22"/>
                </w:rPr>
                <w:alias w:val="transport_sawdust"/>
                <w:tag w:val="transport_sawdust"/>
                <w:id w:val="-1971352733"/>
                <w:placeholder>
                  <w:docPart w:val="CAA34DD7D7DE40C98987E3F91A2DAF14"/>
                </w:placeholder>
                <w:text/>
              </w:sdtPr>
              <w:sdtContent>
                <w:r w:rsidRPr="00492F82">
                  <w:rPr>
                    <w:sz w:val="22"/>
                    <w:szCs w:val="22"/>
                  </w:rPr>
                  <w:t>…</w:t>
                </w:r>
                <w:r>
                  <w:rPr>
                    <w:sz w:val="22"/>
                    <w:szCs w:val="22"/>
                  </w:rPr>
                  <w:t>..</w:t>
                </w:r>
                <w:r w:rsidRPr="00492F82">
                  <w:rPr>
                    <w:sz w:val="22"/>
                    <w:szCs w:val="22"/>
                  </w:rPr>
                  <w:t>…</w:t>
                </w:r>
              </w:sdtContent>
            </w:sdt>
          </w:p>
        </w:tc>
      </w:tr>
      <w:tr w:rsidR="0003794E" w:rsidRPr="00087527" w14:paraId="147F824A" w14:textId="77777777" w:rsidTr="00A06F35">
        <w:tc>
          <w:tcPr>
            <w:tcW w:w="1944" w:type="pct"/>
          </w:tcPr>
          <w:p w14:paraId="75DA695E" w14:textId="3AE66FF6" w:rsidR="0003794E" w:rsidRPr="00087527" w:rsidRDefault="0003794E" w:rsidP="0003794E">
            <w:pPr>
              <w:pStyle w:val="Retraitnormal"/>
              <w:ind w:left="0"/>
              <w:jc w:val="right"/>
            </w:pPr>
          </w:p>
        </w:tc>
        <w:tc>
          <w:tcPr>
            <w:tcW w:w="695" w:type="pct"/>
            <w:gridSpan w:val="2"/>
          </w:tcPr>
          <w:p w14:paraId="153E2CBB" w14:textId="675DF0CE" w:rsidR="0003794E" w:rsidRDefault="00000000" w:rsidP="0003794E">
            <w:pPr>
              <w:pStyle w:val="Rponse"/>
              <w:rPr>
                <w:rFonts w:cstheme="minorHAnsi"/>
                <w:i w:val="0"/>
                <w:iCs w:val="0"/>
                <w:color w:val="auto"/>
              </w:rPr>
            </w:pPr>
            <w:sdt>
              <w:sdtPr>
                <w:rPr>
                  <w:rFonts w:cstheme="minorHAnsi"/>
                  <w:i w:val="0"/>
                  <w:iCs w:val="0"/>
                  <w:color w:val="auto"/>
                </w:rPr>
                <w:id w:val="20083184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3794E" w:rsidRPr="003B026F">
                  <w:rPr>
                    <w:rFonts w:ascii="Segoe UI Symbol" w:hAnsi="Segoe UI Symbol" w:cs="Segoe UI Symbol"/>
                    <w:i w:val="0"/>
                    <w:iCs w:val="0"/>
                    <w:color w:val="auto"/>
                  </w:rPr>
                  <w:t>☐</w:t>
                </w:r>
              </w:sdtContent>
            </w:sdt>
            <w:r w:rsidR="0003794E" w:rsidRPr="003B026F">
              <w:rPr>
                <w:rFonts w:cstheme="minorHAnsi"/>
                <w:i w:val="0"/>
                <w:iCs w:val="0"/>
                <w:color w:val="auto"/>
              </w:rPr>
              <w:t xml:space="preserve"> </w:t>
            </w:r>
            <w:r w:rsidR="0003794E">
              <w:rPr>
                <w:rFonts w:cstheme="minorHAnsi"/>
                <w:i w:val="0"/>
                <w:iCs w:val="0"/>
                <w:color w:val="auto"/>
              </w:rPr>
              <w:t xml:space="preserve">Sable </w:t>
            </w:r>
          </w:p>
        </w:tc>
        <w:tc>
          <w:tcPr>
            <w:tcW w:w="2361" w:type="pct"/>
          </w:tcPr>
          <w:p w14:paraId="1AECC9F8" w14:textId="77777777" w:rsidR="0003794E" w:rsidRDefault="0003794E" w:rsidP="00737EC4">
            <w:pPr>
              <w:pStyle w:val="findeligne"/>
            </w:pPr>
          </w:p>
          <w:p w14:paraId="6A3B8E8D" w14:textId="09D89B68" w:rsidR="00103B6D" w:rsidRDefault="00103B6D" w:rsidP="0003794E">
            <w:pPr>
              <w:pStyle w:val="Rponse"/>
              <w:spacing w:before="0" w:line="276" w:lineRule="auto"/>
              <w:rPr>
                <w:rFonts w:cstheme="minorHAnsi"/>
                <w:i w:val="0"/>
                <w:iCs w:val="0"/>
                <w:color w:val="auto"/>
                <w:sz w:val="22"/>
                <w:szCs w:val="22"/>
              </w:rPr>
            </w:pPr>
            <w:r>
              <w:rPr>
                <w:i w:val="0"/>
                <w:iCs w:val="0"/>
                <w:color w:val="auto"/>
                <w:sz w:val="22"/>
                <w:szCs w:val="22"/>
              </w:rPr>
              <w:t>Quantité</w:t>
            </w:r>
            <w:r w:rsidRPr="00492F82">
              <w:rPr>
                <w:i w:val="0"/>
                <w:iCs w:val="0"/>
                <w:color w:val="auto"/>
                <w:sz w:val="22"/>
                <w:szCs w:val="22"/>
              </w:rPr>
              <w:t xml:space="preserve"> : </w:t>
            </w:r>
            <w:sdt>
              <w:sdtPr>
                <w:rPr>
                  <w:sz w:val="22"/>
                  <w:szCs w:val="22"/>
                </w:rPr>
                <w:alias w:val="qte_sable"/>
                <w:tag w:val="qte_sable"/>
                <w:id w:val="-247271999"/>
                <w:placeholder>
                  <w:docPart w:val="6BCD5FC824FD44A287FE8E5BAC5E83C0"/>
                </w:placeholder>
                <w:text/>
              </w:sdtPr>
              <w:sdtContent>
                <w:r w:rsidRPr="00A35210">
                  <w:rPr>
                    <w:sz w:val="22"/>
                    <w:szCs w:val="22"/>
                  </w:rPr>
                  <w:t>En m3 ou tonnes</w:t>
                </w:r>
                <w:r>
                  <w:rPr>
                    <w:sz w:val="22"/>
                    <w:szCs w:val="22"/>
                  </w:rPr>
                  <w:t xml:space="preserve"> </w:t>
                </w:r>
                <w:r w:rsidRPr="00A35210">
                  <w:rPr>
                    <w:sz w:val="22"/>
                    <w:szCs w:val="22"/>
                  </w:rPr>
                  <w:t>…</w:t>
                </w:r>
                <w:r w:rsidRPr="00A35210">
                  <w:rPr>
                    <w:sz w:val="22"/>
                    <w:szCs w:val="22"/>
                  </w:rPr>
                  <w:tab/>
                </w:r>
                <w:r w:rsidRPr="00A35210">
                  <w:rPr>
                    <w:sz w:val="22"/>
                    <w:szCs w:val="22"/>
                  </w:rPr>
                  <w:tab/>
                </w:r>
              </w:sdtContent>
            </w:sdt>
          </w:p>
          <w:p w14:paraId="6E202563" w14:textId="5D2186C1" w:rsidR="0003794E" w:rsidRDefault="0003794E" w:rsidP="0003794E">
            <w:pPr>
              <w:pStyle w:val="Rponse"/>
              <w:spacing w:before="0" w:line="276" w:lineRule="auto"/>
              <w:rPr>
                <w:rFonts w:cstheme="minorHAnsi"/>
                <w:i w:val="0"/>
                <w:iCs w:val="0"/>
                <w:color w:val="auto"/>
                <w:sz w:val="22"/>
                <w:szCs w:val="22"/>
              </w:rPr>
            </w:pPr>
            <w:r w:rsidRPr="00492F82">
              <w:rPr>
                <w:rFonts w:cstheme="minorHAnsi"/>
                <w:i w:val="0"/>
                <w:iCs w:val="0"/>
                <w:color w:val="auto"/>
                <w:sz w:val="22"/>
                <w:szCs w:val="22"/>
              </w:rPr>
              <w:t xml:space="preserve">Provenance : </w:t>
            </w:r>
            <w:sdt>
              <w:sdtPr>
                <w:rPr>
                  <w:rFonts w:cstheme="minorHAnsi"/>
                  <w:i w:val="0"/>
                  <w:iCs w:val="0"/>
                  <w:color w:val="auto"/>
                  <w:sz w:val="22"/>
                  <w:szCs w:val="22"/>
                </w:rPr>
                <w:id w:val="11198734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inorHAnsi" w:hint="eastAsia"/>
                    <w:i w:val="0"/>
                    <w:iCs w:val="0"/>
                    <w:color w:val="auto"/>
                    <w:sz w:val="22"/>
                    <w:szCs w:val="22"/>
                  </w:rPr>
                  <w:t>☐</w:t>
                </w:r>
              </w:sdtContent>
            </w:sdt>
            <w:r>
              <w:rPr>
                <w:rFonts w:cstheme="minorHAnsi"/>
                <w:i w:val="0"/>
                <w:iCs w:val="0"/>
                <w:color w:val="auto"/>
                <w:sz w:val="22"/>
                <w:szCs w:val="22"/>
              </w:rPr>
              <w:t xml:space="preserve"> acheté</w:t>
            </w:r>
            <w:r>
              <w:rPr>
                <w:rFonts w:cstheme="minorHAnsi"/>
                <w:i w:val="0"/>
                <w:iCs w:val="0"/>
                <w:color w:val="auto"/>
                <w:sz w:val="22"/>
                <w:szCs w:val="22"/>
              </w:rPr>
              <w:tab/>
            </w:r>
            <w:sdt>
              <w:sdtPr>
                <w:rPr>
                  <w:rFonts w:cstheme="minorHAnsi"/>
                  <w:i w:val="0"/>
                  <w:iCs w:val="0"/>
                  <w:color w:val="auto"/>
                  <w:sz w:val="22"/>
                  <w:szCs w:val="22"/>
                </w:rPr>
                <w:id w:val="11376047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inorHAnsi" w:hint="eastAsia"/>
                    <w:i w:val="0"/>
                    <w:iCs w:val="0"/>
                    <w:color w:val="auto"/>
                    <w:sz w:val="22"/>
                    <w:szCs w:val="22"/>
                  </w:rPr>
                  <w:t>☐</w:t>
                </w:r>
              </w:sdtContent>
            </w:sdt>
            <w:r>
              <w:rPr>
                <w:rFonts w:cstheme="minorHAnsi"/>
                <w:i w:val="0"/>
                <w:iCs w:val="0"/>
                <w:color w:val="auto"/>
                <w:sz w:val="22"/>
                <w:szCs w:val="22"/>
              </w:rPr>
              <w:t xml:space="preserve"> récupéré</w:t>
            </w:r>
          </w:p>
          <w:p w14:paraId="1FCABBD3" w14:textId="35C816AB" w:rsidR="0003794E" w:rsidRDefault="0003794E" w:rsidP="0003794E">
            <w:pPr>
              <w:pStyle w:val="Rponse"/>
              <w:spacing w:before="0" w:line="276" w:lineRule="auto"/>
              <w:rPr>
                <w:rFonts w:cstheme="minorHAnsi"/>
                <w:i w:val="0"/>
                <w:iCs w:val="0"/>
                <w:color w:val="auto"/>
                <w:sz w:val="22"/>
                <w:szCs w:val="22"/>
              </w:rPr>
            </w:pPr>
            <w:r w:rsidRPr="00CB34E9">
              <w:rPr>
                <w:rFonts w:cstheme="minorHAnsi"/>
                <w:i w:val="0"/>
                <w:iCs w:val="0"/>
                <w:color w:val="auto"/>
                <w:sz w:val="22"/>
                <w:szCs w:val="22"/>
              </w:rPr>
              <w:t>Nature</w:t>
            </w:r>
            <w:r>
              <w:rPr>
                <w:rFonts w:cstheme="minorHAnsi"/>
                <w:i w:val="0"/>
                <w:iCs w:val="0"/>
                <w:color w:val="auto"/>
                <w:sz w:val="22"/>
                <w:szCs w:val="22"/>
              </w:rPr>
              <w:t xml:space="preserve"> </w:t>
            </w:r>
            <w:r w:rsidRPr="00737EC4">
              <w:rPr>
                <w:rFonts w:cstheme="minorHAnsi"/>
                <w:i w:val="0"/>
                <w:iCs w:val="0"/>
                <w:color w:val="auto"/>
                <w:sz w:val="20"/>
                <w:szCs w:val="20"/>
              </w:rPr>
              <w:t>(</w:t>
            </w:r>
            <w:r w:rsidRPr="00737EC4">
              <w:rPr>
                <w:color w:val="auto"/>
                <w:sz w:val="20"/>
                <w:szCs w:val="20"/>
              </w:rPr>
              <w:t>lavé de rivière, concassé de carrière…</w:t>
            </w:r>
            <w:r w:rsidRPr="00737EC4">
              <w:rPr>
                <w:i w:val="0"/>
                <w:iCs w:val="0"/>
                <w:color w:val="auto"/>
                <w:sz w:val="20"/>
                <w:szCs w:val="20"/>
              </w:rPr>
              <w:t>) </w:t>
            </w:r>
            <w:r>
              <w:rPr>
                <w:i w:val="0"/>
                <w:iCs w:val="0"/>
                <w:color w:val="auto"/>
                <w:sz w:val="22"/>
                <w:szCs w:val="22"/>
              </w:rPr>
              <w:t>:</w:t>
            </w:r>
            <w:r w:rsidRPr="0003794E">
              <w:rPr>
                <w:rFonts w:cstheme="minorHAnsi"/>
                <w:i w:val="0"/>
                <w:iCs w:val="0"/>
                <w:color w:val="auto"/>
                <w:sz w:val="22"/>
                <w:szCs w:val="22"/>
              </w:rPr>
              <w:t> </w:t>
            </w:r>
            <w:sdt>
              <w:sdtPr>
                <w:rPr>
                  <w:i w:val="0"/>
                  <w:iCs w:val="0"/>
                  <w:sz w:val="22"/>
                  <w:szCs w:val="22"/>
                </w:rPr>
                <w:alias w:val="nature_sable"/>
                <w:tag w:val="nature_sable"/>
                <w:id w:val="1849299570"/>
                <w:placeholder>
                  <w:docPart w:val="169C5027D0694B31B25EE792206518A5"/>
                </w:placeholder>
                <w:text/>
              </w:sdtPr>
              <w:sdtContent>
                <w:r w:rsidRPr="00492F82">
                  <w:rPr>
                    <w:sz w:val="22"/>
                    <w:szCs w:val="22"/>
                  </w:rPr>
                  <w:t>…</w:t>
                </w:r>
                <w:r>
                  <w:rPr>
                    <w:sz w:val="22"/>
                    <w:szCs w:val="22"/>
                  </w:rPr>
                  <w:t>..</w:t>
                </w:r>
                <w:r w:rsidRPr="00492F82">
                  <w:rPr>
                    <w:sz w:val="22"/>
                    <w:szCs w:val="22"/>
                  </w:rPr>
                  <w:t>……</w:t>
                </w:r>
              </w:sdtContent>
            </w:sdt>
          </w:p>
          <w:p w14:paraId="18D27C96" w14:textId="77777777" w:rsidR="0003794E" w:rsidRDefault="0003794E" w:rsidP="0003794E">
            <w:pPr>
              <w:pStyle w:val="Rponse"/>
              <w:spacing w:before="0" w:line="276" w:lineRule="auto"/>
              <w:rPr>
                <w:i w:val="0"/>
                <w:iCs w:val="0"/>
                <w:color w:val="auto"/>
                <w:sz w:val="22"/>
                <w:szCs w:val="22"/>
              </w:rPr>
            </w:pPr>
            <w:r>
              <w:rPr>
                <w:rFonts w:cstheme="minorHAnsi"/>
                <w:i w:val="0"/>
                <w:iCs w:val="0"/>
                <w:color w:val="auto"/>
                <w:sz w:val="22"/>
                <w:szCs w:val="22"/>
              </w:rPr>
              <w:t>D</w:t>
            </w:r>
            <w:r w:rsidRPr="00492F82">
              <w:rPr>
                <w:rFonts w:cstheme="minorHAnsi"/>
                <w:i w:val="0"/>
                <w:iCs w:val="0"/>
                <w:color w:val="auto"/>
                <w:sz w:val="22"/>
                <w:szCs w:val="22"/>
              </w:rPr>
              <w:t xml:space="preserve">istance : </w:t>
            </w:r>
            <w:sdt>
              <w:sdtPr>
                <w:rPr>
                  <w:i w:val="0"/>
                  <w:iCs w:val="0"/>
                  <w:sz w:val="22"/>
                  <w:szCs w:val="22"/>
                </w:rPr>
                <w:alias w:val="dist_sable"/>
                <w:tag w:val="dist_sable"/>
                <w:id w:val="836895424"/>
                <w:placeholder>
                  <w:docPart w:val="AB333C3BC4B9494586881A807CAA825E"/>
                </w:placeholder>
                <w:text/>
              </w:sdtPr>
              <w:sdtContent>
                <w:r w:rsidRPr="00492F82">
                  <w:rPr>
                    <w:sz w:val="22"/>
                    <w:szCs w:val="22"/>
                  </w:rPr>
                  <w:t>…</w:t>
                </w:r>
                <w:r>
                  <w:rPr>
                    <w:sz w:val="22"/>
                    <w:szCs w:val="22"/>
                  </w:rPr>
                  <w:t>..</w:t>
                </w:r>
                <w:r w:rsidRPr="00492F82">
                  <w:rPr>
                    <w:sz w:val="22"/>
                    <w:szCs w:val="22"/>
                  </w:rPr>
                  <w:t>…</w:t>
                </w:r>
              </w:sdtContent>
            </w:sdt>
            <w:r w:rsidRPr="00492F82">
              <w:rPr>
                <w:i w:val="0"/>
                <w:iCs w:val="0"/>
                <w:sz w:val="22"/>
                <w:szCs w:val="22"/>
              </w:rPr>
              <w:t xml:space="preserve"> </w:t>
            </w:r>
            <w:r w:rsidRPr="00492F82">
              <w:rPr>
                <w:i w:val="0"/>
                <w:iCs w:val="0"/>
                <w:color w:val="auto"/>
                <w:sz w:val="22"/>
                <w:szCs w:val="22"/>
              </w:rPr>
              <w:t>km</w:t>
            </w:r>
          </w:p>
          <w:p w14:paraId="2301BB69" w14:textId="67FDB7AD" w:rsidR="009F4C3A" w:rsidRPr="00103B6D" w:rsidRDefault="009F4C3A" w:rsidP="0003794E">
            <w:pPr>
              <w:pStyle w:val="Rponse"/>
              <w:spacing w:before="0" w:line="276" w:lineRule="auto"/>
              <w:rPr>
                <w:i w:val="0"/>
                <w:iCs w:val="0"/>
                <w:color w:val="auto"/>
                <w:sz w:val="22"/>
                <w:szCs w:val="22"/>
              </w:rPr>
            </w:pPr>
            <w:r>
              <w:rPr>
                <w:rFonts w:cstheme="minorHAnsi"/>
                <w:i w:val="0"/>
                <w:iCs w:val="0"/>
                <w:color w:val="auto"/>
                <w:sz w:val="22"/>
                <w:szCs w:val="22"/>
              </w:rPr>
              <w:t>Mode de transport</w:t>
            </w:r>
            <w:r w:rsidRPr="00492F82">
              <w:rPr>
                <w:rFonts w:cstheme="minorHAnsi"/>
                <w:i w:val="0"/>
                <w:iCs w:val="0"/>
                <w:color w:val="auto"/>
                <w:sz w:val="22"/>
                <w:szCs w:val="22"/>
              </w:rPr>
              <w:t xml:space="preserve"> : </w:t>
            </w:r>
            <w:sdt>
              <w:sdtPr>
                <w:rPr>
                  <w:i w:val="0"/>
                  <w:iCs w:val="0"/>
                  <w:sz w:val="22"/>
                  <w:szCs w:val="22"/>
                </w:rPr>
                <w:alias w:val="transport_sable"/>
                <w:tag w:val="transport_sable"/>
                <w:id w:val="-1140641585"/>
                <w:placeholder>
                  <w:docPart w:val="5D4774218F5849F3B37E368D11F8D9FB"/>
                </w:placeholder>
                <w:text/>
              </w:sdtPr>
              <w:sdtContent>
                <w:r w:rsidRPr="00492F82">
                  <w:rPr>
                    <w:sz w:val="22"/>
                    <w:szCs w:val="22"/>
                  </w:rPr>
                  <w:t>…</w:t>
                </w:r>
                <w:r>
                  <w:rPr>
                    <w:sz w:val="22"/>
                    <w:szCs w:val="22"/>
                  </w:rPr>
                  <w:t>..</w:t>
                </w:r>
                <w:r w:rsidRPr="00492F82">
                  <w:rPr>
                    <w:sz w:val="22"/>
                    <w:szCs w:val="22"/>
                  </w:rPr>
                  <w:t>…</w:t>
                </w:r>
              </w:sdtContent>
            </w:sdt>
          </w:p>
        </w:tc>
      </w:tr>
      <w:tr w:rsidR="0003794E" w:rsidRPr="00087527" w14:paraId="51886D4C" w14:textId="77777777" w:rsidTr="00A06F35">
        <w:tc>
          <w:tcPr>
            <w:tcW w:w="1944" w:type="pct"/>
            <w:tcBorders>
              <w:bottom w:val="single" w:sz="4" w:space="0" w:color="auto"/>
            </w:tcBorders>
            <w:vAlign w:val="bottom"/>
          </w:tcPr>
          <w:p w14:paraId="7AB60DDF" w14:textId="77777777" w:rsidR="0003794E" w:rsidRDefault="0003794E" w:rsidP="0003794E">
            <w:pPr>
              <w:pStyle w:val="findeligne"/>
            </w:pPr>
          </w:p>
        </w:tc>
        <w:tc>
          <w:tcPr>
            <w:tcW w:w="3056" w:type="pct"/>
            <w:gridSpan w:val="3"/>
            <w:tcBorders>
              <w:bottom w:val="single" w:sz="4" w:space="0" w:color="auto"/>
            </w:tcBorders>
            <w:vAlign w:val="bottom"/>
          </w:tcPr>
          <w:p w14:paraId="353F1EAC" w14:textId="77777777" w:rsidR="0003794E" w:rsidRDefault="0003794E" w:rsidP="0003794E">
            <w:pPr>
              <w:pStyle w:val="findeligne"/>
            </w:pPr>
          </w:p>
        </w:tc>
      </w:tr>
      <w:tr w:rsidR="0003794E" w:rsidRPr="00087527" w14:paraId="0B4C7ED1" w14:textId="77777777" w:rsidTr="00D43EDC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CBE63D" w14:textId="7140810E" w:rsidR="0003794E" w:rsidRPr="00E334A3" w:rsidRDefault="00000000" w:rsidP="0003794E">
            <w:pPr>
              <w:pStyle w:val="Rponse"/>
              <w:rPr>
                <w:i w:val="0"/>
                <w:iCs w:val="0"/>
                <w:color w:val="auto"/>
                <w:szCs w:val="28"/>
              </w:rPr>
            </w:pPr>
            <w:sdt>
              <w:sdtPr>
                <w:alias w:val="com_libre_terre"/>
                <w:tag w:val="com_libre_terre"/>
                <w:id w:val="-712272854"/>
                <w:placeholder>
                  <w:docPart w:val="A5502CB2CA524ACDAAF032EC954C0420"/>
                </w:placeholder>
                <w:text w:multiLine="1"/>
              </w:sdtPr>
              <w:sdtContent>
                <w:r w:rsidR="0003794E">
                  <w:t>Zone de commentaire libre…</w:t>
                </w:r>
                <w:r w:rsidR="00FC1CE6">
                  <w:tab/>
                </w:r>
                <w:r w:rsidR="00FC1CE6">
                  <w:tab/>
                </w:r>
                <w:r w:rsidR="00FC1CE6">
                  <w:tab/>
                </w:r>
                <w:r w:rsidR="00FC1CE6">
                  <w:tab/>
                </w:r>
                <w:r w:rsidR="00FC1CE6">
                  <w:tab/>
                </w:r>
                <w:r w:rsidR="00FC1CE6">
                  <w:tab/>
                </w:r>
                <w:r w:rsidR="00FC1CE6">
                  <w:tab/>
                </w:r>
                <w:r w:rsidR="00FC1CE6">
                  <w:tab/>
                </w:r>
                <w:r w:rsidR="00FC1CE6">
                  <w:tab/>
                </w:r>
                <w:r w:rsidR="00FC1CE6">
                  <w:tab/>
                </w:r>
                <w:r w:rsidR="00FC1CE6">
                  <w:tab/>
                </w:r>
                <w:r w:rsidR="00FC1CE6">
                  <w:tab/>
                </w:r>
                <w:r w:rsidR="00FC1CE6">
                  <w:tab/>
                </w:r>
                <w:r w:rsidR="00FC1CE6">
                  <w:tab/>
                </w:r>
                <w:r w:rsidR="00FC1CE6">
                  <w:tab/>
                </w:r>
                <w:r w:rsidR="00FC1CE6">
                  <w:tab/>
                </w:r>
                <w:r w:rsidR="00FC1CE6">
                  <w:tab/>
                </w:r>
                <w:r w:rsidR="00FC1CE6">
                  <w:tab/>
                </w:r>
                <w:r w:rsidR="00FC1CE6">
                  <w:tab/>
                </w:r>
                <w:r w:rsidR="00FC1CE6">
                  <w:tab/>
                </w:r>
                <w:r w:rsidR="00FC1CE6">
                  <w:tab/>
                </w:r>
                <w:r w:rsidR="00FC1CE6">
                  <w:tab/>
                </w:r>
                <w:r w:rsidR="00FC1CE6">
                  <w:tab/>
                </w:r>
                <w:r w:rsidR="00FC1CE6">
                  <w:tab/>
                </w:r>
                <w:r w:rsidR="00FC1CE6">
                  <w:tab/>
                </w:r>
                <w:r w:rsidR="00FC1CE6">
                  <w:tab/>
                </w:r>
                <w:r w:rsidR="00FC1CE6">
                  <w:tab/>
                </w:r>
                <w:r w:rsidR="00FC1CE6">
                  <w:tab/>
                </w:r>
                <w:r w:rsidR="00FC1CE6">
                  <w:tab/>
                </w:r>
                <w:r w:rsidR="00FC1CE6">
                  <w:tab/>
                </w:r>
                <w:r w:rsidR="00FC1CE6">
                  <w:tab/>
                </w:r>
                <w:r w:rsidR="00FC1CE6">
                  <w:tab/>
                </w:r>
                <w:r w:rsidR="00FC1CE6">
                  <w:tab/>
                </w:r>
                <w:r w:rsidR="00FC1CE6">
                  <w:tab/>
                </w:r>
                <w:r w:rsidR="00FC1CE6">
                  <w:tab/>
                </w:r>
                <w:r w:rsidR="00FC1CE6">
                  <w:tab/>
                </w:r>
                <w:r w:rsidR="00FC1CE6">
                  <w:tab/>
                </w:r>
                <w:r w:rsidR="00FC1CE6">
                  <w:tab/>
                </w:r>
                <w:r w:rsidR="00FC1CE6">
                  <w:tab/>
                </w:r>
                <w:r w:rsidR="00FC1CE6">
                  <w:tab/>
                </w:r>
                <w:r w:rsidR="00FC1CE6">
                  <w:tab/>
                </w:r>
                <w:r w:rsidR="00FC1CE6">
                  <w:tab/>
                </w:r>
                <w:r w:rsidR="00FC1CE6">
                  <w:tab/>
                </w:r>
                <w:r w:rsidR="00FC1CE6">
                  <w:tab/>
                </w:r>
                <w:r w:rsidR="00FC1CE6">
                  <w:tab/>
                </w:r>
                <w:r w:rsidR="00FC1CE6">
                  <w:tab/>
                </w:r>
                <w:r w:rsidR="00FC1CE6">
                  <w:tab/>
                </w:r>
                <w:r w:rsidR="00FC1CE6">
                  <w:tab/>
                </w:r>
                <w:r w:rsidR="00FC1CE6">
                  <w:tab/>
                </w:r>
              </w:sdtContent>
            </w:sdt>
          </w:p>
        </w:tc>
      </w:tr>
    </w:tbl>
    <w:p w14:paraId="1052E51D" w14:textId="77777777" w:rsidR="00103B6D" w:rsidRDefault="00103B6D">
      <w:r>
        <w:rPr>
          <w:b/>
        </w:rPr>
        <w:br w:type="page"/>
      </w:r>
    </w:p>
    <w:tbl>
      <w:tblPr>
        <w:tblStyle w:val="Grilledetableau1"/>
        <w:tblW w:w="5654" w:type="pct"/>
        <w:tblInd w:w="-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8"/>
        <w:gridCol w:w="6239"/>
      </w:tblGrid>
      <w:tr w:rsidR="00D43EDC" w:rsidRPr="00087527" w14:paraId="4F9A8D49" w14:textId="77777777" w:rsidTr="00DB3BB1">
        <w:tc>
          <w:tcPr>
            <w:tcW w:w="5000" w:type="pct"/>
            <w:gridSpan w:val="2"/>
            <w:shd w:val="clear" w:color="auto" w:fill="D3524D" w:themeFill="accent5" w:themeFillTint="99"/>
            <w:vAlign w:val="center"/>
          </w:tcPr>
          <w:p w14:paraId="49D370C8" w14:textId="7E61FDCF" w:rsidR="00D737D4" w:rsidRPr="00087527" w:rsidRDefault="00D737D4" w:rsidP="00914C2C">
            <w:pPr>
              <w:pStyle w:val="soustitre"/>
            </w:pPr>
            <w:r>
              <w:lastRenderedPageBreak/>
              <w:t>Questions sur les fibres</w:t>
            </w:r>
          </w:p>
        </w:tc>
      </w:tr>
      <w:tr w:rsidR="00A2703F" w:rsidRPr="00087527" w14:paraId="7543B2BB" w14:textId="77777777" w:rsidTr="00A06F35">
        <w:tc>
          <w:tcPr>
            <w:tcW w:w="1944" w:type="pct"/>
          </w:tcPr>
          <w:p w14:paraId="541CC152" w14:textId="77777777" w:rsidR="00A2703F" w:rsidRDefault="00A2703F" w:rsidP="00A2703F">
            <w:pPr>
              <w:pStyle w:val="findeligne"/>
            </w:pPr>
          </w:p>
        </w:tc>
        <w:tc>
          <w:tcPr>
            <w:tcW w:w="3056" w:type="pct"/>
            <w:vAlign w:val="bottom"/>
          </w:tcPr>
          <w:p w14:paraId="6E3152D5" w14:textId="77777777" w:rsidR="00A2703F" w:rsidRDefault="00A2703F" w:rsidP="00A2703F">
            <w:pPr>
              <w:pStyle w:val="findeligne"/>
            </w:pPr>
          </w:p>
        </w:tc>
      </w:tr>
      <w:tr w:rsidR="0053595A" w:rsidRPr="00087527" w14:paraId="7643C9E9" w14:textId="77777777" w:rsidTr="00F41751">
        <w:tc>
          <w:tcPr>
            <w:tcW w:w="1944" w:type="pct"/>
          </w:tcPr>
          <w:p w14:paraId="36321061" w14:textId="5F56DED1" w:rsidR="0053595A" w:rsidRPr="00087527" w:rsidRDefault="0053595A" w:rsidP="00F41751">
            <w:pPr>
              <w:jc w:val="right"/>
            </w:pPr>
            <w:r>
              <w:t>Quantité de fibres utilisées (ratio volumique) :</w:t>
            </w:r>
          </w:p>
        </w:tc>
        <w:tc>
          <w:tcPr>
            <w:tcW w:w="3056" w:type="pct"/>
            <w:tcBorders>
              <w:bottom w:val="single" w:sz="4" w:space="0" w:color="auto"/>
            </w:tcBorders>
            <w:vAlign w:val="bottom"/>
          </w:tcPr>
          <w:p w14:paraId="39AB28AA" w14:textId="65484678" w:rsidR="0053595A" w:rsidRPr="00E334A3" w:rsidRDefault="0053595A" w:rsidP="00F41751">
            <w:pPr>
              <w:pStyle w:val="Rponse"/>
              <w:rPr>
                <w:i w:val="0"/>
                <w:iCs w:val="0"/>
                <w:color w:val="auto"/>
              </w:rPr>
            </w:pPr>
            <w:r>
              <w:rPr>
                <w:rFonts w:cstheme="minorHAnsi"/>
                <w:i w:val="0"/>
                <w:iCs w:val="0"/>
                <w:color w:val="auto"/>
              </w:rPr>
              <w:t xml:space="preserve"> </w:t>
            </w:r>
            <w:sdt>
              <w:sdtPr>
                <w:alias w:val="dist_fibres"/>
                <w:tag w:val="dist_fibres"/>
                <w:id w:val="-746499549"/>
                <w:placeholder>
                  <w:docPart w:val="7C1DE5D339454906B0F55C7D2A5B5FE9"/>
                </w:placeholder>
                <w:text/>
              </w:sdtPr>
              <w:sdtContent>
                <w:r>
                  <w:t>Ex. 1 (seau de) terre pour 2 (seau de) paille</w:t>
                </w:r>
              </w:sdtContent>
            </w:sdt>
          </w:p>
        </w:tc>
      </w:tr>
      <w:tr w:rsidR="0053595A" w:rsidRPr="00087527" w14:paraId="60325BA3" w14:textId="77777777" w:rsidTr="00F41751">
        <w:tc>
          <w:tcPr>
            <w:tcW w:w="1944" w:type="pct"/>
          </w:tcPr>
          <w:p w14:paraId="1C3FC567" w14:textId="77777777" w:rsidR="0053595A" w:rsidRDefault="0053595A" w:rsidP="00F41751">
            <w:pPr>
              <w:pStyle w:val="findeligne"/>
            </w:pPr>
          </w:p>
        </w:tc>
        <w:tc>
          <w:tcPr>
            <w:tcW w:w="3056" w:type="pct"/>
            <w:vAlign w:val="bottom"/>
          </w:tcPr>
          <w:p w14:paraId="5584BC23" w14:textId="77777777" w:rsidR="0053595A" w:rsidRDefault="0053595A" w:rsidP="00F41751">
            <w:pPr>
              <w:pStyle w:val="findeligne"/>
            </w:pPr>
          </w:p>
        </w:tc>
      </w:tr>
      <w:tr w:rsidR="00D43EDC" w:rsidRPr="00087527" w14:paraId="77BF1D5A" w14:textId="77777777" w:rsidTr="00A06F35">
        <w:tc>
          <w:tcPr>
            <w:tcW w:w="1944" w:type="pct"/>
          </w:tcPr>
          <w:p w14:paraId="772B012F" w14:textId="5A7AE895" w:rsidR="00D737D4" w:rsidRPr="008D34D2" w:rsidRDefault="0004538D" w:rsidP="00A2703F">
            <w:pPr>
              <w:spacing w:before="0"/>
              <w:jc w:val="right"/>
              <w:rPr>
                <w:rFonts w:ascii="Calibri" w:eastAsia="Calibri" w:hAnsi="Calibri" w:cs="Times New Roman"/>
              </w:rPr>
            </w:pPr>
            <w:r w:rsidRPr="008D34D2">
              <w:t>Type de fibres utilisées</w:t>
            </w:r>
            <w:r w:rsidR="00284100" w:rsidRPr="008D34D2">
              <w:t xml:space="preserve"> (en cas de mélange, indiquer les proportions)</w:t>
            </w:r>
            <w:r w:rsidRPr="008D34D2">
              <w:t> :</w:t>
            </w:r>
          </w:p>
        </w:tc>
        <w:tc>
          <w:tcPr>
            <w:tcW w:w="3056" w:type="pct"/>
            <w:vAlign w:val="bottom"/>
          </w:tcPr>
          <w:p w14:paraId="27B89650" w14:textId="0B657296" w:rsidR="00284100" w:rsidRPr="008D34D2" w:rsidRDefault="00000000" w:rsidP="00914C2C">
            <w:pPr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6100059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84100" w:rsidRPr="008D34D2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284100" w:rsidRPr="008D34D2">
              <w:rPr>
                <w:rFonts w:cstheme="minorHAnsi"/>
              </w:rPr>
              <w:t xml:space="preserve"> </w:t>
            </w:r>
            <w:r w:rsidR="0004538D" w:rsidRPr="008D34D2">
              <w:rPr>
                <w:rFonts w:cstheme="minorHAnsi"/>
              </w:rPr>
              <w:t>Blé</w:t>
            </w:r>
            <w:r w:rsidR="00284100" w:rsidRPr="008D34D2">
              <w:rPr>
                <w:rFonts w:cstheme="minorHAnsi"/>
              </w:rPr>
              <w:t xml:space="preserve"> : </w:t>
            </w:r>
            <w:sdt>
              <w:sdtPr>
                <w:alias w:val="ble_%"/>
                <w:tag w:val="ble_%"/>
                <w:id w:val="-509670673"/>
                <w:placeholder>
                  <w:docPart w:val="281984A3051C48809CA27D7C4F233801"/>
                </w:placeholder>
                <w:text/>
              </w:sdtPr>
              <w:sdtContent>
                <w:proofErr w:type="gramStart"/>
                <w:r w:rsidR="00284100" w:rsidRPr="008D34D2">
                  <w:rPr>
                    <w:rStyle w:val="RponseCar"/>
                  </w:rPr>
                  <w:t>…….</w:t>
                </w:r>
                <w:proofErr w:type="gramEnd"/>
              </w:sdtContent>
            </w:sdt>
            <w:r w:rsidR="00284100" w:rsidRPr="008D34D2">
              <w:t xml:space="preserve"> %</w:t>
            </w:r>
            <w:r w:rsidR="0004538D" w:rsidRPr="008D34D2">
              <w:rPr>
                <w:rFonts w:cstheme="minorHAnsi"/>
              </w:rPr>
              <w:tab/>
            </w:r>
            <w:r w:rsidR="0004538D" w:rsidRPr="008D34D2">
              <w:rPr>
                <w:rFonts w:cstheme="minorHAnsi"/>
              </w:rPr>
              <w:tab/>
            </w:r>
            <w:r w:rsidR="00284100" w:rsidRPr="008D34D2">
              <w:rPr>
                <w:rFonts w:cstheme="minorHAnsi"/>
              </w:rPr>
              <w:tab/>
            </w:r>
            <w:sdt>
              <w:sdtPr>
                <w:rPr>
                  <w:rFonts w:cstheme="minorHAnsi"/>
                </w:rPr>
                <w:id w:val="10530424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84100" w:rsidRPr="008D34D2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284100" w:rsidRPr="008D34D2">
              <w:rPr>
                <w:rFonts w:cstheme="minorHAnsi"/>
              </w:rPr>
              <w:t xml:space="preserve"> </w:t>
            </w:r>
            <w:r w:rsidR="00DA0EA0" w:rsidRPr="008D34D2">
              <w:rPr>
                <w:rFonts w:cstheme="minorHAnsi"/>
              </w:rPr>
              <w:t>Laine de c</w:t>
            </w:r>
            <w:r w:rsidR="0004538D" w:rsidRPr="008D34D2">
              <w:rPr>
                <w:rFonts w:cstheme="minorHAnsi"/>
              </w:rPr>
              <w:t>hanvre</w:t>
            </w:r>
            <w:r w:rsidR="00284100" w:rsidRPr="008D34D2">
              <w:rPr>
                <w:rFonts w:cstheme="minorHAnsi"/>
              </w:rPr>
              <w:t xml:space="preserve"> : </w:t>
            </w:r>
            <w:sdt>
              <w:sdtPr>
                <w:alias w:val="chanvre_%"/>
                <w:tag w:val="chanvre_%"/>
                <w:id w:val="1325090980"/>
                <w:placeholder>
                  <w:docPart w:val="D0D195EE0206499F89F9F154F2BE58FD"/>
                </w:placeholder>
                <w:text/>
              </w:sdtPr>
              <w:sdtContent>
                <w:proofErr w:type="gramStart"/>
                <w:r w:rsidR="00284100" w:rsidRPr="008D34D2">
                  <w:rPr>
                    <w:rStyle w:val="RponseCar"/>
                  </w:rPr>
                  <w:t>…….</w:t>
                </w:r>
                <w:proofErr w:type="gramEnd"/>
              </w:sdtContent>
            </w:sdt>
            <w:r w:rsidR="00284100" w:rsidRPr="008D34D2">
              <w:t xml:space="preserve"> %</w:t>
            </w:r>
            <w:r w:rsidR="00284100" w:rsidRPr="008D34D2">
              <w:rPr>
                <w:rFonts w:cstheme="minorHAnsi"/>
              </w:rPr>
              <w:tab/>
            </w:r>
          </w:p>
          <w:p w14:paraId="5A6E2C74" w14:textId="77777777" w:rsidR="00284100" w:rsidRPr="008D34D2" w:rsidRDefault="00000000" w:rsidP="0004538D">
            <w:pPr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19130367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84100" w:rsidRPr="008D34D2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284100" w:rsidRPr="008D34D2">
              <w:rPr>
                <w:rFonts w:cstheme="minorHAnsi"/>
              </w:rPr>
              <w:t xml:space="preserve"> </w:t>
            </w:r>
            <w:r w:rsidR="0004538D" w:rsidRPr="008D34D2">
              <w:rPr>
                <w:rFonts w:cstheme="minorHAnsi"/>
              </w:rPr>
              <w:t xml:space="preserve">Chènevotte </w:t>
            </w:r>
            <w:r w:rsidR="00284100" w:rsidRPr="008D34D2">
              <w:rPr>
                <w:rFonts w:cstheme="minorHAnsi"/>
              </w:rPr>
              <w:t xml:space="preserve">: </w:t>
            </w:r>
            <w:sdt>
              <w:sdtPr>
                <w:alias w:val="chenevotte_%"/>
                <w:tag w:val="chenevotte_%"/>
                <w:id w:val="-1263995811"/>
                <w:placeholder>
                  <w:docPart w:val="2EB692BF1030416BAE77973267BAED8D"/>
                </w:placeholder>
                <w:text/>
              </w:sdtPr>
              <w:sdtContent>
                <w:proofErr w:type="gramStart"/>
                <w:r w:rsidR="00284100" w:rsidRPr="008D34D2">
                  <w:rPr>
                    <w:rStyle w:val="RponseCar"/>
                  </w:rPr>
                  <w:t>…….</w:t>
                </w:r>
                <w:proofErr w:type="gramEnd"/>
              </w:sdtContent>
            </w:sdt>
            <w:r w:rsidR="00284100" w:rsidRPr="008D34D2">
              <w:t xml:space="preserve"> %</w:t>
            </w:r>
            <w:r w:rsidR="00284100" w:rsidRPr="008D34D2">
              <w:rPr>
                <w:rFonts w:cstheme="minorHAnsi"/>
              </w:rPr>
              <w:tab/>
            </w:r>
            <w:sdt>
              <w:sdtPr>
                <w:rPr>
                  <w:rFonts w:cstheme="minorHAnsi"/>
                </w:rPr>
                <w:id w:val="17124622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84100" w:rsidRPr="008D34D2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284100" w:rsidRPr="008D34D2">
              <w:rPr>
                <w:rFonts w:cstheme="minorHAnsi"/>
              </w:rPr>
              <w:t xml:space="preserve"> </w:t>
            </w:r>
            <w:r w:rsidR="0004538D" w:rsidRPr="008D34D2">
              <w:rPr>
                <w:rFonts w:cstheme="minorHAnsi"/>
              </w:rPr>
              <w:t>Lavande</w:t>
            </w:r>
            <w:r w:rsidR="00284100" w:rsidRPr="008D34D2">
              <w:rPr>
                <w:rFonts w:cstheme="minorHAnsi"/>
              </w:rPr>
              <w:t xml:space="preserve"> : </w:t>
            </w:r>
            <w:sdt>
              <w:sdtPr>
                <w:alias w:val="lavande_%"/>
                <w:tag w:val="lavande_%"/>
                <w:id w:val="1907408827"/>
                <w:placeholder>
                  <w:docPart w:val="1BE7725DDD594168AD0820B32274AD29"/>
                </w:placeholder>
                <w:text/>
              </w:sdtPr>
              <w:sdtContent>
                <w:proofErr w:type="gramStart"/>
                <w:r w:rsidR="00284100" w:rsidRPr="008D34D2">
                  <w:rPr>
                    <w:rStyle w:val="RponseCar"/>
                  </w:rPr>
                  <w:t>…….</w:t>
                </w:r>
                <w:proofErr w:type="gramEnd"/>
              </w:sdtContent>
            </w:sdt>
            <w:r w:rsidR="00284100" w:rsidRPr="008D34D2">
              <w:t xml:space="preserve"> %</w:t>
            </w:r>
            <w:r w:rsidR="00284100" w:rsidRPr="008D34D2">
              <w:rPr>
                <w:rFonts w:cstheme="minorHAnsi"/>
              </w:rPr>
              <w:tab/>
            </w:r>
            <w:r w:rsidR="00284100" w:rsidRPr="008D34D2">
              <w:rPr>
                <w:rFonts w:cstheme="minorHAnsi"/>
              </w:rPr>
              <w:tab/>
            </w:r>
          </w:p>
          <w:p w14:paraId="5724FBA5" w14:textId="04CBEC88" w:rsidR="00A60034" w:rsidRPr="008D34D2" w:rsidRDefault="00000000" w:rsidP="0004538D">
            <w:pPr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2161389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D34D2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284100" w:rsidRPr="008D34D2">
              <w:rPr>
                <w:rFonts w:cstheme="minorHAnsi"/>
              </w:rPr>
              <w:t xml:space="preserve"> </w:t>
            </w:r>
            <w:r w:rsidR="0004538D" w:rsidRPr="008D34D2">
              <w:rPr>
                <w:rFonts w:cstheme="minorHAnsi"/>
              </w:rPr>
              <w:t>Lin</w:t>
            </w:r>
            <w:r w:rsidR="00284100" w:rsidRPr="008D34D2">
              <w:rPr>
                <w:rFonts w:cstheme="minorHAnsi"/>
              </w:rPr>
              <w:t xml:space="preserve"> : </w:t>
            </w:r>
            <w:sdt>
              <w:sdtPr>
                <w:alias w:val="lin_%"/>
                <w:tag w:val="lin_%"/>
                <w:id w:val="-940452841"/>
                <w:placeholder>
                  <w:docPart w:val="4E674E3AE28946A791852E66C38DC689"/>
                </w:placeholder>
                <w:text/>
              </w:sdtPr>
              <w:sdtContent>
                <w:proofErr w:type="gramStart"/>
                <w:r w:rsidR="00284100" w:rsidRPr="008D34D2">
                  <w:rPr>
                    <w:rStyle w:val="RponseCar"/>
                  </w:rPr>
                  <w:t>…….</w:t>
                </w:r>
                <w:proofErr w:type="gramEnd"/>
              </w:sdtContent>
            </w:sdt>
            <w:r w:rsidR="00284100" w:rsidRPr="008D34D2">
              <w:t xml:space="preserve"> %</w:t>
            </w:r>
            <w:r w:rsidR="00284100" w:rsidRPr="008D34D2">
              <w:rPr>
                <w:rFonts w:cstheme="minorHAnsi"/>
              </w:rPr>
              <w:tab/>
            </w:r>
            <w:r w:rsidR="0004538D" w:rsidRPr="008D34D2">
              <w:rPr>
                <w:rFonts w:cstheme="minorHAnsi"/>
              </w:rPr>
              <w:tab/>
            </w:r>
            <w:r w:rsidR="00284100" w:rsidRPr="008D34D2">
              <w:rPr>
                <w:rFonts w:cstheme="minorHAnsi"/>
              </w:rPr>
              <w:tab/>
            </w:r>
            <w:sdt>
              <w:sdtPr>
                <w:rPr>
                  <w:rFonts w:cstheme="minorHAnsi"/>
                </w:rPr>
                <w:id w:val="-1151337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84100" w:rsidRPr="008D34D2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284100" w:rsidRPr="008D34D2">
              <w:rPr>
                <w:rFonts w:cstheme="minorHAnsi"/>
              </w:rPr>
              <w:t xml:space="preserve"> </w:t>
            </w:r>
            <w:r w:rsidR="00A60034" w:rsidRPr="008D34D2">
              <w:rPr>
                <w:rFonts w:cstheme="minorHAnsi"/>
              </w:rPr>
              <w:t>Miscanthus</w:t>
            </w:r>
            <w:r w:rsidR="00284100" w:rsidRPr="008D34D2">
              <w:rPr>
                <w:rFonts w:cstheme="minorHAnsi"/>
              </w:rPr>
              <w:t xml:space="preserve"> : </w:t>
            </w:r>
            <w:sdt>
              <w:sdtPr>
                <w:alias w:val="miscanthus_%"/>
                <w:tag w:val="miscanthus_%"/>
                <w:id w:val="723100047"/>
                <w:placeholder>
                  <w:docPart w:val="47D28D71A3B24FF580DD7BF9E88F6C29"/>
                </w:placeholder>
                <w:text/>
              </w:sdtPr>
              <w:sdtContent>
                <w:proofErr w:type="gramStart"/>
                <w:r w:rsidR="00284100" w:rsidRPr="008D34D2">
                  <w:rPr>
                    <w:rStyle w:val="RponseCar"/>
                  </w:rPr>
                  <w:t>…….</w:t>
                </w:r>
                <w:proofErr w:type="gramEnd"/>
              </w:sdtContent>
            </w:sdt>
            <w:r w:rsidR="00284100" w:rsidRPr="008D34D2">
              <w:t xml:space="preserve"> %</w:t>
            </w:r>
            <w:r w:rsidR="00284100" w:rsidRPr="008D34D2">
              <w:rPr>
                <w:rFonts w:cstheme="minorHAnsi"/>
              </w:rPr>
              <w:tab/>
            </w:r>
          </w:p>
          <w:p w14:paraId="3E1466FD" w14:textId="2B98C423" w:rsidR="00DA0EA0" w:rsidRPr="008D34D2" w:rsidRDefault="00000000" w:rsidP="00A60034">
            <w:sdt>
              <w:sdtPr>
                <w:rPr>
                  <w:rFonts w:cstheme="minorHAnsi"/>
                </w:rPr>
                <w:id w:val="-9767589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84100" w:rsidRPr="008D34D2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284100" w:rsidRPr="008D34D2">
              <w:rPr>
                <w:rFonts w:cstheme="minorHAnsi"/>
              </w:rPr>
              <w:t xml:space="preserve"> </w:t>
            </w:r>
            <w:r w:rsidR="0004538D" w:rsidRPr="008D34D2">
              <w:rPr>
                <w:rFonts w:cstheme="minorHAnsi"/>
              </w:rPr>
              <w:t>Orge</w:t>
            </w:r>
            <w:r w:rsidR="00284100" w:rsidRPr="008D34D2">
              <w:rPr>
                <w:rFonts w:cstheme="minorHAnsi"/>
              </w:rPr>
              <w:t xml:space="preserve"> : </w:t>
            </w:r>
            <w:sdt>
              <w:sdtPr>
                <w:alias w:val="orge_%"/>
                <w:tag w:val="orge_%"/>
                <w:id w:val="415522909"/>
                <w:placeholder>
                  <w:docPart w:val="A07799196CF342CDB4077AF69A7176FF"/>
                </w:placeholder>
                <w:text/>
              </w:sdtPr>
              <w:sdtContent>
                <w:proofErr w:type="gramStart"/>
                <w:r w:rsidR="00284100" w:rsidRPr="008D34D2">
                  <w:rPr>
                    <w:rStyle w:val="RponseCar"/>
                  </w:rPr>
                  <w:t>…….</w:t>
                </w:r>
                <w:proofErr w:type="gramEnd"/>
              </w:sdtContent>
            </w:sdt>
            <w:r w:rsidR="00284100" w:rsidRPr="008D34D2">
              <w:t xml:space="preserve"> %</w:t>
            </w:r>
            <w:r w:rsidR="00284100" w:rsidRPr="008D34D2">
              <w:rPr>
                <w:rFonts w:cstheme="minorHAnsi"/>
              </w:rPr>
              <w:tab/>
            </w:r>
            <w:r w:rsidR="00284100" w:rsidRPr="008D34D2">
              <w:rPr>
                <w:rFonts w:cstheme="minorHAnsi"/>
              </w:rPr>
              <w:tab/>
            </w:r>
            <w:sdt>
              <w:sdtPr>
                <w:rPr>
                  <w:rFonts w:cstheme="minorHAnsi"/>
                </w:rPr>
                <w:id w:val="-17901091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A0EA0" w:rsidRPr="008D34D2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DA0EA0" w:rsidRPr="008D34D2">
              <w:rPr>
                <w:rFonts w:cstheme="minorHAnsi"/>
              </w:rPr>
              <w:t xml:space="preserve"> Roseau : </w:t>
            </w:r>
            <w:sdt>
              <w:sdtPr>
                <w:alias w:val="roseau_%"/>
                <w:tag w:val="roseau_%"/>
                <w:id w:val="-1554777113"/>
                <w:placeholder>
                  <w:docPart w:val="D3CB77049DCD42A89E9998DB86B86560"/>
                </w:placeholder>
                <w:text/>
              </w:sdtPr>
              <w:sdtContent>
                <w:proofErr w:type="gramStart"/>
                <w:r w:rsidR="00DA0EA0" w:rsidRPr="008D34D2">
                  <w:rPr>
                    <w:rStyle w:val="RponseCar"/>
                  </w:rPr>
                  <w:t>…….</w:t>
                </w:r>
                <w:proofErr w:type="gramEnd"/>
              </w:sdtContent>
            </w:sdt>
            <w:r w:rsidR="00DA0EA0" w:rsidRPr="008D34D2">
              <w:t xml:space="preserve"> %</w:t>
            </w:r>
          </w:p>
          <w:p w14:paraId="47D955D8" w14:textId="1B4B980A" w:rsidR="00D737D4" w:rsidRPr="008D34D2" w:rsidRDefault="00000000" w:rsidP="00A60034">
            <w:pPr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14925561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84100" w:rsidRPr="008D34D2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284100" w:rsidRPr="008D34D2">
              <w:rPr>
                <w:rFonts w:cstheme="minorHAnsi"/>
              </w:rPr>
              <w:t xml:space="preserve"> </w:t>
            </w:r>
            <w:r w:rsidR="0004538D" w:rsidRPr="008D34D2">
              <w:t>Autre (</w:t>
            </w:r>
            <w:sdt>
              <w:sdtPr>
                <w:alias w:val="autre_nom"/>
                <w:tag w:val="autre_nom"/>
                <w:id w:val="-1838617511"/>
                <w:placeholder>
                  <w:docPart w:val="5C8E2F0FF15944529A33386FAED2F7B4"/>
                </w:placeholder>
                <w:text/>
              </w:sdtPr>
              <w:sdtContent>
                <w:r w:rsidR="00284100" w:rsidRPr="008D34D2">
                  <w:rPr>
                    <w:rStyle w:val="RponseCar"/>
                  </w:rPr>
                  <w:t>préciser ici</w:t>
                </w:r>
              </w:sdtContent>
            </w:sdt>
            <w:r w:rsidR="0004538D" w:rsidRPr="008D34D2">
              <w:t>)</w:t>
            </w:r>
            <w:r w:rsidR="00284100" w:rsidRPr="008D34D2">
              <w:t xml:space="preserve"> </w:t>
            </w:r>
            <w:r w:rsidR="00284100" w:rsidRPr="008D34D2">
              <w:rPr>
                <w:rFonts w:cstheme="minorHAnsi"/>
              </w:rPr>
              <w:t xml:space="preserve">: </w:t>
            </w:r>
            <w:sdt>
              <w:sdtPr>
                <w:alias w:val="autre_%"/>
                <w:tag w:val="autre_%"/>
                <w:id w:val="-1770307198"/>
                <w:placeholder>
                  <w:docPart w:val="70833948FADE4C03B22C8AC82F391CD8"/>
                </w:placeholder>
                <w:text/>
              </w:sdtPr>
              <w:sdtContent>
                <w:proofErr w:type="gramStart"/>
                <w:r w:rsidR="00284100" w:rsidRPr="008D34D2">
                  <w:rPr>
                    <w:rStyle w:val="RponseCar"/>
                  </w:rPr>
                  <w:t>…….</w:t>
                </w:r>
                <w:proofErr w:type="gramEnd"/>
              </w:sdtContent>
            </w:sdt>
            <w:r w:rsidR="00284100" w:rsidRPr="008D34D2">
              <w:t xml:space="preserve"> %</w:t>
            </w:r>
          </w:p>
        </w:tc>
      </w:tr>
      <w:tr w:rsidR="008D34D2" w:rsidRPr="00087527" w14:paraId="61DDF300" w14:textId="77777777" w:rsidTr="007925B7">
        <w:tc>
          <w:tcPr>
            <w:tcW w:w="1944" w:type="pct"/>
          </w:tcPr>
          <w:p w14:paraId="1BB7180A" w14:textId="77777777" w:rsidR="008D34D2" w:rsidRPr="008D34D2" w:rsidRDefault="008D34D2" w:rsidP="007925B7">
            <w:pPr>
              <w:pStyle w:val="findeligne"/>
            </w:pPr>
          </w:p>
        </w:tc>
        <w:tc>
          <w:tcPr>
            <w:tcW w:w="3056" w:type="pct"/>
            <w:vAlign w:val="bottom"/>
          </w:tcPr>
          <w:p w14:paraId="5A21E869" w14:textId="77777777" w:rsidR="008D34D2" w:rsidRPr="008D34D2" w:rsidRDefault="008D34D2" w:rsidP="007925B7">
            <w:pPr>
              <w:pStyle w:val="findeligne"/>
            </w:pPr>
          </w:p>
        </w:tc>
      </w:tr>
      <w:tr w:rsidR="008D34D2" w:rsidRPr="00087527" w14:paraId="29DCC056" w14:textId="77777777" w:rsidTr="007925B7">
        <w:tc>
          <w:tcPr>
            <w:tcW w:w="1944" w:type="pct"/>
          </w:tcPr>
          <w:p w14:paraId="1AC029E8" w14:textId="24D5E15F" w:rsidR="008D34D2" w:rsidRPr="008D34D2" w:rsidRDefault="008D34D2" w:rsidP="008D34D2">
            <w:pPr>
              <w:pStyle w:val="Retraitnormal"/>
              <w:spacing w:before="0"/>
              <w:ind w:left="0"/>
              <w:jc w:val="right"/>
            </w:pPr>
            <w:r w:rsidRPr="008D34D2">
              <w:t>Les pourcentages précédents sont-ils indiqués :</w:t>
            </w:r>
          </w:p>
        </w:tc>
        <w:tc>
          <w:tcPr>
            <w:tcW w:w="3056" w:type="pct"/>
            <w:vAlign w:val="bottom"/>
          </w:tcPr>
          <w:p w14:paraId="0324D9CA" w14:textId="77777777" w:rsidR="008D34D2" w:rsidRDefault="00000000" w:rsidP="008D34D2">
            <w:pPr>
              <w:spacing w:before="0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18929242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D34D2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8D34D2" w:rsidRPr="008D34D2">
              <w:rPr>
                <w:rFonts w:cstheme="minorHAnsi"/>
              </w:rPr>
              <w:t xml:space="preserve"> en % de masse</w:t>
            </w:r>
            <w:r w:rsidR="008D34D2" w:rsidRPr="008D34D2">
              <w:rPr>
                <w:rFonts w:cstheme="minorHAnsi"/>
              </w:rPr>
              <w:tab/>
            </w:r>
            <w:r w:rsidR="008D34D2" w:rsidRPr="008D34D2">
              <w:rPr>
                <w:rFonts w:cstheme="minorHAnsi"/>
              </w:rPr>
              <w:tab/>
            </w:r>
            <w:sdt>
              <w:sdtPr>
                <w:rPr>
                  <w:rFonts w:cstheme="minorHAnsi"/>
                </w:rPr>
                <w:id w:val="18724953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D34D2" w:rsidRPr="008D34D2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8D34D2" w:rsidRPr="008D34D2">
              <w:rPr>
                <w:rFonts w:cstheme="minorHAnsi"/>
              </w:rPr>
              <w:t xml:space="preserve"> en % de volume</w:t>
            </w:r>
          </w:p>
          <w:p w14:paraId="019E1D75" w14:textId="510C86D6" w:rsidR="0053595A" w:rsidRPr="008D34D2" w:rsidRDefault="0053595A" w:rsidP="008D34D2">
            <w:pPr>
              <w:spacing w:before="0"/>
            </w:pPr>
            <w:sdt>
              <w:sdtPr>
                <w:rPr>
                  <w:rFonts w:cstheme="minorHAnsi"/>
                </w:rPr>
                <w:id w:val="-764448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D34D2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Pr="008D34D2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>autre (</w:t>
            </w:r>
            <w:r w:rsidRPr="0053595A">
              <w:rPr>
                <w:rFonts w:cstheme="minorHAnsi"/>
                <w:i/>
                <w:iCs/>
              </w:rPr>
              <w:t>préciser dans la zone de commentaire libre</w:t>
            </w:r>
            <w:r>
              <w:rPr>
                <w:rFonts w:cstheme="minorHAnsi"/>
              </w:rPr>
              <w:t>)</w:t>
            </w:r>
          </w:p>
        </w:tc>
      </w:tr>
      <w:tr w:rsidR="00D43EDC" w:rsidRPr="00087527" w14:paraId="35C48981" w14:textId="77777777" w:rsidTr="00A06F35">
        <w:tc>
          <w:tcPr>
            <w:tcW w:w="1944" w:type="pct"/>
          </w:tcPr>
          <w:p w14:paraId="65D70EFD" w14:textId="77777777" w:rsidR="00D737D4" w:rsidRPr="008D34D2" w:rsidRDefault="00D737D4" w:rsidP="00737EC4">
            <w:pPr>
              <w:pStyle w:val="findeligne"/>
            </w:pPr>
          </w:p>
        </w:tc>
        <w:tc>
          <w:tcPr>
            <w:tcW w:w="3056" w:type="pct"/>
            <w:vAlign w:val="bottom"/>
          </w:tcPr>
          <w:p w14:paraId="0666EDFC" w14:textId="77777777" w:rsidR="00D737D4" w:rsidRPr="008D34D2" w:rsidRDefault="00D737D4" w:rsidP="00737EC4">
            <w:pPr>
              <w:pStyle w:val="findeligne"/>
            </w:pPr>
          </w:p>
        </w:tc>
      </w:tr>
      <w:tr w:rsidR="00D43EDC" w:rsidRPr="00087527" w14:paraId="0D4A0F10" w14:textId="77777777" w:rsidTr="00A06F35">
        <w:tc>
          <w:tcPr>
            <w:tcW w:w="1944" w:type="pct"/>
          </w:tcPr>
          <w:p w14:paraId="257F1827" w14:textId="315B274D" w:rsidR="0004538D" w:rsidRPr="008D34D2" w:rsidRDefault="0004538D" w:rsidP="00A2703F">
            <w:pPr>
              <w:pStyle w:val="Retraitnormal"/>
              <w:ind w:left="0"/>
              <w:jc w:val="right"/>
            </w:pPr>
            <w:r w:rsidRPr="008D34D2">
              <w:t>Provenance des fibres :</w:t>
            </w:r>
          </w:p>
        </w:tc>
        <w:tc>
          <w:tcPr>
            <w:tcW w:w="3056" w:type="pct"/>
            <w:vAlign w:val="bottom"/>
          </w:tcPr>
          <w:p w14:paraId="6D2FB323" w14:textId="1C823C22" w:rsidR="00DA0EA0" w:rsidRPr="008D34D2" w:rsidRDefault="00000000" w:rsidP="00DA0EA0">
            <w:sdt>
              <w:sdtPr>
                <w:rPr>
                  <w:rFonts w:cstheme="minorHAnsi"/>
                </w:rPr>
                <w:id w:val="-17191933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D34D2" w:rsidRPr="008D34D2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04538D" w:rsidRPr="008D34D2">
              <w:rPr>
                <w:rFonts w:cstheme="minorHAnsi"/>
              </w:rPr>
              <w:t xml:space="preserve"> Récupérées gratuitement</w:t>
            </w:r>
          </w:p>
          <w:p w14:paraId="347F28B9" w14:textId="6ABFAA60" w:rsidR="00372B54" w:rsidRPr="008D34D2" w:rsidRDefault="00000000" w:rsidP="008D34D2">
            <w:pPr>
              <w:spacing w:before="0"/>
            </w:pPr>
            <w:sdt>
              <w:sdtPr>
                <w:rPr>
                  <w:rFonts w:cstheme="minorHAnsi"/>
                </w:rPr>
                <w:id w:val="-20999321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D34D2" w:rsidRPr="008D34D2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04538D" w:rsidRPr="008D34D2">
              <w:rPr>
                <w:rFonts w:cstheme="minorHAnsi"/>
              </w:rPr>
              <w:t xml:space="preserve"> Achetées</w:t>
            </w:r>
          </w:p>
        </w:tc>
      </w:tr>
      <w:tr w:rsidR="00372B54" w:rsidRPr="00087527" w14:paraId="51CC0B10" w14:textId="77777777" w:rsidTr="00A06F35">
        <w:tc>
          <w:tcPr>
            <w:tcW w:w="1944" w:type="pct"/>
          </w:tcPr>
          <w:p w14:paraId="1B82ECFC" w14:textId="77777777" w:rsidR="00372B54" w:rsidRDefault="00372B54" w:rsidP="00372B54">
            <w:pPr>
              <w:pStyle w:val="findeligne"/>
            </w:pPr>
          </w:p>
        </w:tc>
        <w:tc>
          <w:tcPr>
            <w:tcW w:w="3056" w:type="pct"/>
            <w:vAlign w:val="bottom"/>
          </w:tcPr>
          <w:p w14:paraId="08CA3E7E" w14:textId="77777777" w:rsidR="00372B54" w:rsidRDefault="00372B54" w:rsidP="00372B54">
            <w:pPr>
              <w:pStyle w:val="findeligne"/>
            </w:pPr>
          </w:p>
        </w:tc>
      </w:tr>
      <w:tr w:rsidR="00737EC4" w:rsidRPr="00087527" w14:paraId="2F4EC83C" w14:textId="77777777" w:rsidTr="00A06F35">
        <w:tc>
          <w:tcPr>
            <w:tcW w:w="1944" w:type="pct"/>
          </w:tcPr>
          <w:p w14:paraId="341E891E" w14:textId="77777777" w:rsidR="00737EC4" w:rsidRDefault="00737EC4" w:rsidP="003D7612">
            <w:pPr>
              <w:jc w:val="right"/>
            </w:pPr>
            <w:r>
              <w:t xml:space="preserve"> Emballage des fibres : </w:t>
            </w:r>
          </w:p>
        </w:tc>
        <w:tc>
          <w:tcPr>
            <w:tcW w:w="3056" w:type="pct"/>
            <w:vAlign w:val="center"/>
          </w:tcPr>
          <w:p w14:paraId="127F0E28" w14:textId="77777777" w:rsidR="00737EC4" w:rsidRPr="008D34D2" w:rsidRDefault="00000000" w:rsidP="003D7612">
            <w:pPr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1186116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37EC4" w:rsidRPr="008D34D2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737EC4" w:rsidRPr="008D34D2">
              <w:rPr>
                <w:rFonts w:cstheme="minorHAnsi"/>
              </w:rPr>
              <w:t xml:space="preserve"> Big bag</w:t>
            </w:r>
            <w:r w:rsidR="00737EC4" w:rsidRPr="008D34D2">
              <w:rPr>
                <w:rFonts w:cstheme="minorHAnsi"/>
              </w:rPr>
              <w:tab/>
            </w:r>
            <w:r w:rsidR="00737EC4" w:rsidRPr="008D34D2">
              <w:rPr>
                <w:rFonts w:cstheme="minorHAnsi"/>
              </w:rPr>
              <w:tab/>
            </w:r>
            <w:sdt>
              <w:sdtPr>
                <w:rPr>
                  <w:rFonts w:cstheme="minorHAnsi"/>
                </w:rPr>
                <w:id w:val="-352042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37EC4" w:rsidRPr="008D34D2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737EC4" w:rsidRPr="008D34D2">
              <w:rPr>
                <w:rFonts w:cstheme="minorHAnsi"/>
              </w:rPr>
              <w:t xml:space="preserve"> Ficelle</w:t>
            </w:r>
            <w:r w:rsidR="00737EC4" w:rsidRPr="008D34D2">
              <w:rPr>
                <w:rFonts w:cstheme="minorHAnsi"/>
              </w:rPr>
              <w:tab/>
            </w:r>
            <w:r w:rsidR="00737EC4" w:rsidRPr="008D34D2">
              <w:rPr>
                <w:rFonts w:cstheme="minorHAnsi"/>
              </w:rPr>
              <w:tab/>
            </w:r>
            <w:sdt>
              <w:sdtPr>
                <w:rPr>
                  <w:rFonts w:cstheme="minorHAnsi"/>
                </w:rPr>
                <w:id w:val="1797122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37EC4" w:rsidRPr="008D34D2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737EC4" w:rsidRPr="008D34D2">
              <w:rPr>
                <w:rFonts w:cstheme="minorHAnsi"/>
              </w:rPr>
              <w:t xml:space="preserve"> Aucun (vrac)</w:t>
            </w:r>
          </w:p>
        </w:tc>
      </w:tr>
      <w:tr w:rsidR="00737EC4" w:rsidRPr="00087527" w14:paraId="48D60C67" w14:textId="77777777" w:rsidTr="00A06F35">
        <w:tc>
          <w:tcPr>
            <w:tcW w:w="1944" w:type="pct"/>
          </w:tcPr>
          <w:p w14:paraId="309744AD" w14:textId="77777777" w:rsidR="00737EC4" w:rsidRDefault="00737EC4" w:rsidP="003D7612">
            <w:pPr>
              <w:pStyle w:val="findeligne"/>
            </w:pPr>
          </w:p>
        </w:tc>
        <w:tc>
          <w:tcPr>
            <w:tcW w:w="3056" w:type="pct"/>
            <w:vAlign w:val="bottom"/>
          </w:tcPr>
          <w:p w14:paraId="36327598" w14:textId="77777777" w:rsidR="00737EC4" w:rsidRDefault="00737EC4" w:rsidP="003D7612">
            <w:pPr>
              <w:pStyle w:val="findeligne"/>
            </w:pPr>
          </w:p>
        </w:tc>
      </w:tr>
      <w:tr w:rsidR="00A06F35" w:rsidRPr="00087527" w14:paraId="4BB5A2B0" w14:textId="77777777" w:rsidTr="00A06F35">
        <w:tc>
          <w:tcPr>
            <w:tcW w:w="1944" w:type="pct"/>
          </w:tcPr>
          <w:p w14:paraId="57A7B5BA" w14:textId="52CE7B80" w:rsidR="00A06F35" w:rsidRPr="00087527" w:rsidRDefault="00A06F35" w:rsidP="005004AE">
            <w:pPr>
              <w:jc w:val="right"/>
            </w:pPr>
            <w:r>
              <w:t>Distance d’approvisionnement</w:t>
            </w:r>
            <w:r>
              <w:rPr>
                <w:i/>
                <w:iCs/>
              </w:rPr>
              <w:t xml:space="preserve"> </w:t>
            </w:r>
            <w:r>
              <w:t>:</w:t>
            </w:r>
          </w:p>
        </w:tc>
        <w:tc>
          <w:tcPr>
            <w:tcW w:w="3056" w:type="pct"/>
            <w:tcBorders>
              <w:bottom w:val="single" w:sz="4" w:space="0" w:color="auto"/>
            </w:tcBorders>
            <w:vAlign w:val="bottom"/>
          </w:tcPr>
          <w:p w14:paraId="3238E4FE" w14:textId="1609EC4D" w:rsidR="00A06F35" w:rsidRPr="00E334A3" w:rsidRDefault="00A06F35" w:rsidP="00A06F35">
            <w:pPr>
              <w:pStyle w:val="Rponse"/>
              <w:rPr>
                <w:i w:val="0"/>
                <w:iCs w:val="0"/>
                <w:color w:val="auto"/>
              </w:rPr>
            </w:pPr>
            <w:r>
              <w:rPr>
                <w:rFonts w:cstheme="minorHAnsi"/>
                <w:i w:val="0"/>
                <w:iCs w:val="0"/>
                <w:color w:val="auto"/>
              </w:rPr>
              <w:t xml:space="preserve"> </w:t>
            </w:r>
            <w:sdt>
              <w:sdtPr>
                <w:rPr>
                  <w:i w:val="0"/>
                  <w:iCs w:val="0"/>
                </w:rPr>
                <w:alias w:val="dist_fibres"/>
                <w:tag w:val="dist_fibres"/>
                <w:id w:val="-771555909"/>
                <w:placeholder>
                  <w:docPart w:val="7F15824F4D514724A45E8C4D63CF040A"/>
                </w:placeholder>
                <w:text/>
              </w:sdtPr>
              <w:sdtContent>
                <w:r w:rsidRPr="005D6011">
                  <w:t>……</w:t>
                </w:r>
                <w:r>
                  <w:tab/>
                </w:r>
              </w:sdtContent>
            </w:sdt>
            <w:r>
              <w:rPr>
                <w:i w:val="0"/>
                <w:iCs w:val="0"/>
              </w:rPr>
              <w:t xml:space="preserve"> </w:t>
            </w:r>
            <w:r w:rsidRPr="00A06F35">
              <w:rPr>
                <w:i w:val="0"/>
                <w:iCs w:val="0"/>
                <w:color w:val="auto"/>
              </w:rPr>
              <w:t xml:space="preserve">km </w:t>
            </w:r>
            <w:r w:rsidRPr="00A06F35">
              <w:rPr>
                <w:color w:val="auto"/>
              </w:rPr>
              <w:t>(</w:t>
            </w:r>
            <w:r w:rsidRPr="00A06F35">
              <w:rPr>
                <w:color w:val="auto"/>
                <w:sz w:val="20"/>
                <w:szCs w:val="22"/>
              </w:rPr>
              <w:t>en cas de mélange, donner une moyenne</w:t>
            </w:r>
            <w:r w:rsidRPr="00A06F35">
              <w:rPr>
                <w:color w:val="auto"/>
              </w:rPr>
              <w:t>)</w:t>
            </w:r>
          </w:p>
        </w:tc>
      </w:tr>
      <w:tr w:rsidR="00D43EDC" w:rsidRPr="00087527" w14:paraId="681AAB77" w14:textId="77777777" w:rsidTr="00A06F35">
        <w:tc>
          <w:tcPr>
            <w:tcW w:w="1944" w:type="pct"/>
          </w:tcPr>
          <w:p w14:paraId="440A1319" w14:textId="589B1FE5" w:rsidR="00D737D4" w:rsidRPr="00087527" w:rsidRDefault="00A06F35" w:rsidP="0004538D">
            <w:pPr>
              <w:jc w:val="right"/>
            </w:pPr>
            <w:r>
              <w:t>Livrées/reçues :</w:t>
            </w:r>
          </w:p>
        </w:tc>
        <w:tc>
          <w:tcPr>
            <w:tcW w:w="3056" w:type="pct"/>
            <w:vAlign w:val="bottom"/>
          </w:tcPr>
          <w:p w14:paraId="4D6CF5B3" w14:textId="3F51332B" w:rsidR="00D737D4" w:rsidRPr="008D34D2" w:rsidRDefault="00000000" w:rsidP="00914C2C">
            <w:pPr>
              <w:pStyle w:val="Rponse"/>
              <w:rPr>
                <w:i w:val="0"/>
                <w:iCs w:val="0"/>
                <w:color w:val="auto"/>
              </w:rPr>
            </w:pPr>
            <w:sdt>
              <w:sdtPr>
                <w:rPr>
                  <w:rFonts w:cstheme="minorHAnsi"/>
                  <w:i w:val="0"/>
                  <w:iCs w:val="0"/>
                  <w:color w:val="auto"/>
                </w:rPr>
                <w:id w:val="10862585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72B54" w:rsidRPr="008D34D2">
                  <w:rPr>
                    <w:rFonts w:ascii="MS Gothic" w:eastAsia="MS Gothic" w:hAnsi="MS Gothic" w:cstheme="minorHAnsi" w:hint="eastAsia"/>
                    <w:i w:val="0"/>
                    <w:iCs w:val="0"/>
                    <w:color w:val="auto"/>
                  </w:rPr>
                  <w:t>☐</w:t>
                </w:r>
              </w:sdtContent>
            </w:sdt>
            <w:r w:rsidR="00372B54" w:rsidRPr="008D34D2">
              <w:rPr>
                <w:rFonts w:cstheme="minorHAnsi"/>
                <w:i w:val="0"/>
                <w:iCs w:val="0"/>
                <w:color w:val="auto"/>
              </w:rPr>
              <w:t xml:space="preserve"> </w:t>
            </w:r>
            <w:r w:rsidR="00372B54" w:rsidRPr="008D34D2">
              <w:rPr>
                <w:i w:val="0"/>
                <w:iCs w:val="0"/>
                <w:color w:val="auto"/>
              </w:rPr>
              <w:t>à l’atelier</w:t>
            </w:r>
            <w:r w:rsidR="00A06F35" w:rsidRPr="008D34D2">
              <w:rPr>
                <w:i w:val="0"/>
                <w:iCs w:val="0"/>
                <w:color w:val="auto"/>
              </w:rPr>
              <w:tab/>
            </w:r>
            <w:r w:rsidR="00372B54" w:rsidRPr="008D34D2">
              <w:rPr>
                <w:i w:val="0"/>
                <w:iCs w:val="0"/>
                <w:color w:val="auto"/>
              </w:rPr>
              <w:t xml:space="preserve"> </w:t>
            </w:r>
            <w:r w:rsidR="00372B54" w:rsidRPr="008D34D2">
              <w:rPr>
                <w:i w:val="0"/>
                <w:iCs w:val="0"/>
                <w:color w:val="auto"/>
              </w:rPr>
              <w:tab/>
            </w:r>
            <w:sdt>
              <w:sdtPr>
                <w:rPr>
                  <w:rFonts w:cstheme="minorHAnsi"/>
                  <w:i w:val="0"/>
                  <w:iCs w:val="0"/>
                  <w:color w:val="auto"/>
                </w:rPr>
                <w:id w:val="-19551633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72B54" w:rsidRPr="008D34D2">
                  <w:rPr>
                    <w:rFonts w:ascii="MS Gothic" w:eastAsia="MS Gothic" w:hAnsi="MS Gothic" w:cstheme="minorHAnsi" w:hint="eastAsia"/>
                    <w:i w:val="0"/>
                    <w:iCs w:val="0"/>
                    <w:color w:val="auto"/>
                  </w:rPr>
                  <w:t>☐</w:t>
                </w:r>
              </w:sdtContent>
            </w:sdt>
            <w:r w:rsidR="00372B54" w:rsidRPr="008D34D2">
              <w:rPr>
                <w:rFonts w:cstheme="minorHAnsi"/>
                <w:i w:val="0"/>
                <w:iCs w:val="0"/>
                <w:color w:val="auto"/>
              </w:rPr>
              <w:t xml:space="preserve"> </w:t>
            </w:r>
            <w:r w:rsidR="00372B54" w:rsidRPr="008D34D2">
              <w:rPr>
                <w:i w:val="0"/>
                <w:iCs w:val="0"/>
                <w:color w:val="auto"/>
              </w:rPr>
              <w:t>au chantier</w:t>
            </w:r>
          </w:p>
        </w:tc>
      </w:tr>
      <w:tr w:rsidR="00A2703F" w:rsidRPr="00087527" w14:paraId="74564F16" w14:textId="77777777" w:rsidTr="00A06F35">
        <w:tc>
          <w:tcPr>
            <w:tcW w:w="1944" w:type="pct"/>
          </w:tcPr>
          <w:p w14:paraId="3D9F7D4D" w14:textId="77777777" w:rsidR="00A2703F" w:rsidRDefault="00A2703F" w:rsidP="003D7612">
            <w:pPr>
              <w:pStyle w:val="findeligne"/>
            </w:pPr>
          </w:p>
        </w:tc>
        <w:tc>
          <w:tcPr>
            <w:tcW w:w="3056" w:type="pct"/>
            <w:vAlign w:val="bottom"/>
          </w:tcPr>
          <w:p w14:paraId="2A96C027" w14:textId="77777777" w:rsidR="00A2703F" w:rsidRPr="008D34D2" w:rsidRDefault="00A2703F" w:rsidP="003D7612">
            <w:pPr>
              <w:pStyle w:val="findeligne"/>
            </w:pPr>
          </w:p>
        </w:tc>
      </w:tr>
      <w:tr w:rsidR="00D43EDC" w:rsidRPr="00087527" w14:paraId="02F80A74" w14:textId="77777777" w:rsidTr="00A06F35">
        <w:tc>
          <w:tcPr>
            <w:tcW w:w="1944" w:type="pct"/>
          </w:tcPr>
          <w:p w14:paraId="6230F375" w14:textId="3E76598C" w:rsidR="00D737D4" w:rsidRDefault="00A2703F" w:rsidP="00A2703F">
            <w:pPr>
              <w:jc w:val="right"/>
            </w:pPr>
            <w:r>
              <w:t>Mode de transport :</w:t>
            </w:r>
          </w:p>
        </w:tc>
        <w:tc>
          <w:tcPr>
            <w:tcW w:w="3056" w:type="pct"/>
            <w:vAlign w:val="bottom"/>
          </w:tcPr>
          <w:p w14:paraId="20101BD5" w14:textId="77FD25A6" w:rsidR="00A2703F" w:rsidRPr="008D34D2" w:rsidRDefault="00000000" w:rsidP="00A2703F">
            <w:sdt>
              <w:sdtPr>
                <w:id w:val="-19492231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2703F" w:rsidRPr="008D34D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2703F" w:rsidRPr="008D34D2">
              <w:t xml:space="preserve"> </w:t>
            </w:r>
            <w:r w:rsidR="00FC1CE6" w:rsidRPr="008D34D2">
              <w:t>Tracteur</w:t>
            </w:r>
            <w:r w:rsidR="00A2703F" w:rsidRPr="008D34D2">
              <w:t xml:space="preserve"> </w:t>
            </w:r>
            <w:r w:rsidR="00A2703F" w:rsidRPr="008D34D2">
              <w:tab/>
            </w:r>
            <w:r w:rsidR="00FC1CE6" w:rsidRPr="008D34D2">
              <w:tab/>
            </w:r>
            <w:r w:rsidR="00A2703F" w:rsidRPr="008D34D2">
              <w:tab/>
            </w:r>
            <w:sdt>
              <w:sdtPr>
                <w:id w:val="-3470225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2703F" w:rsidRPr="008D34D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2703F" w:rsidRPr="008D34D2">
              <w:t xml:space="preserve"> Camionnette </w:t>
            </w:r>
            <w:r w:rsidR="00A2703F" w:rsidRPr="008D34D2">
              <w:tab/>
            </w:r>
          </w:p>
          <w:p w14:paraId="4D3E2E13" w14:textId="77777777" w:rsidR="00D737D4" w:rsidRPr="008D34D2" w:rsidRDefault="00000000" w:rsidP="00A2703F">
            <w:sdt>
              <w:sdtPr>
                <w:id w:val="-14207097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2703F" w:rsidRPr="008D34D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2703F" w:rsidRPr="008D34D2">
              <w:t xml:space="preserve"> Camion moyen &lt;15t </w:t>
            </w:r>
            <w:r w:rsidR="00A2703F" w:rsidRPr="008D34D2">
              <w:tab/>
            </w:r>
            <w:sdt>
              <w:sdtPr>
                <w:id w:val="-15886133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2703F" w:rsidRPr="008D34D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2703F" w:rsidRPr="008D34D2">
              <w:t xml:space="preserve"> Poids lourd &gt;15t</w:t>
            </w:r>
          </w:p>
          <w:p w14:paraId="0AF8B9AE" w14:textId="6F440D20" w:rsidR="00FC1CE6" w:rsidRPr="008D34D2" w:rsidRDefault="00000000" w:rsidP="00A2703F">
            <w:sdt>
              <w:sdtPr>
                <w:id w:val="-2045675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D34D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C1CE6" w:rsidRPr="008D34D2">
              <w:t xml:space="preserve"> Autre (</w:t>
            </w:r>
            <w:sdt>
              <w:sdtPr>
                <w:alias w:val="autre_nom"/>
                <w:tag w:val="autre_nom"/>
                <w:id w:val="474338612"/>
                <w:placeholder>
                  <w:docPart w:val="48F083E6B2FF4A828FFFF34518154255"/>
                </w:placeholder>
                <w:text/>
              </w:sdtPr>
              <w:sdtContent>
                <w:r w:rsidR="00FC1CE6" w:rsidRPr="008D34D2">
                  <w:rPr>
                    <w:rStyle w:val="RponseCar"/>
                  </w:rPr>
                  <w:t>préciser</w:t>
                </w:r>
              </w:sdtContent>
            </w:sdt>
            <w:r w:rsidR="00FC1CE6" w:rsidRPr="008D34D2">
              <w:t>)</w:t>
            </w:r>
          </w:p>
        </w:tc>
      </w:tr>
      <w:tr w:rsidR="00D81EF2" w:rsidRPr="00087527" w14:paraId="5803D3D3" w14:textId="77777777" w:rsidTr="00F41751">
        <w:tc>
          <w:tcPr>
            <w:tcW w:w="1944" w:type="pct"/>
          </w:tcPr>
          <w:p w14:paraId="33B4C5F4" w14:textId="4567AD5D" w:rsidR="00D81EF2" w:rsidRPr="00087527" w:rsidRDefault="00D81EF2" w:rsidP="00F41751">
            <w:pPr>
              <w:jc w:val="right"/>
            </w:pPr>
            <w:r>
              <w:t>Nombre d’allers-retours :</w:t>
            </w:r>
          </w:p>
        </w:tc>
        <w:tc>
          <w:tcPr>
            <w:tcW w:w="3056" w:type="pct"/>
            <w:tcBorders>
              <w:bottom w:val="single" w:sz="4" w:space="0" w:color="auto"/>
            </w:tcBorders>
            <w:vAlign w:val="bottom"/>
          </w:tcPr>
          <w:p w14:paraId="391AE65A" w14:textId="35728F72" w:rsidR="00D81EF2" w:rsidRPr="00E334A3" w:rsidRDefault="00D81EF2" w:rsidP="00F41751">
            <w:pPr>
              <w:pStyle w:val="Rponse"/>
              <w:rPr>
                <w:i w:val="0"/>
                <w:iCs w:val="0"/>
                <w:color w:val="auto"/>
              </w:rPr>
            </w:pPr>
            <w:r>
              <w:rPr>
                <w:rFonts w:cstheme="minorHAnsi"/>
                <w:i w:val="0"/>
                <w:iCs w:val="0"/>
                <w:color w:val="auto"/>
              </w:rPr>
              <w:t xml:space="preserve"> </w:t>
            </w:r>
            <w:sdt>
              <w:sdtPr>
                <w:rPr>
                  <w:i w:val="0"/>
                  <w:iCs w:val="0"/>
                </w:rPr>
                <w:alias w:val="dist_fibres"/>
                <w:tag w:val="dist_fibres"/>
                <w:id w:val="-1535413923"/>
                <w:placeholder>
                  <w:docPart w:val="2ADF213BE742452BAE6E8CEF124E4ED7"/>
                </w:placeholder>
                <w:text/>
              </w:sdtPr>
              <w:sdtContent>
                <w:r w:rsidRPr="005D6011">
                  <w:t>……</w:t>
                </w:r>
                <w:r>
                  <w:tab/>
                </w:r>
              </w:sdtContent>
            </w:sdt>
            <w:r>
              <w:rPr>
                <w:i w:val="0"/>
                <w:iCs w:val="0"/>
              </w:rPr>
              <w:t xml:space="preserve"> </w:t>
            </w:r>
          </w:p>
        </w:tc>
      </w:tr>
      <w:tr w:rsidR="00D43EDC" w:rsidRPr="00087527" w14:paraId="5987EB32" w14:textId="77777777" w:rsidTr="00A06F35">
        <w:tc>
          <w:tcPr>
            <w:tcW w:w="1944" w:type="pct"/>
            <w:tcBorders>
              <w:bottom w:val="single" w:sz="4" w:space="0" w:color="auto"/>
            </w:tcBorders>
            <w:vAlign w:val="bottom"/>
          </w:tcPr>
          <w:p w14:paraId="7D00CC88" w14:textId="77777777" w:rsidR="00DD49C4" w:rsidRDefault="00DD49C4" w:rsidP="00DD49C4"/>
        </w:tc>
        <w:tc>
          <w:tcPr>
            <w:tcW w:w="3056" w:type="pct"/>
            <w:tcBorders>
              <w:bottom w:val="single" w:sz="4" w:space="0" w:color="auto"/>
            </w:tcBorders>
            <w:vAlign w:val="bottom"/>
          </w:tcPr>
          <w:p w14:paraId="22B37478" w14:textId="77777777" w:rsidR="00DD49C4" w:rsidRDefault="00DD49C4" w:rsidP="00DD49C4"/>
        </w:tc>
      </w:tr>
      <w:tr w:rsidR="00DD49C4" w:rsidRPr="00087527" w14:paraId="714CC0CC" w14:textId="77777777" w:rsidTr="00D43EDC">
        <w:tc>
          <w:tcPr>
            <w:tcW w:w="5000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4E56C191" w14:textId="62EC18AE" w:rsidR="00DD49C4" w:rsidRPr="00E334A3" w:rsidRDefault="00000000" w:rsidP="00DD49C4">
            <w:pPr>
              <w:pStyle w:val="Rponse"/>
              <w:rPr>
                <w:i w:val="0"/>
                <w:iCs w:val="0"/>
                <w:color w:val="auto"/>
                <w:szCs w:val="28"/>
              </w:rPr>
            </w:pPr>
            <w:sdt>
              <w:sdtPr>
                <w:alias w:val="com_libre_fibres"/>
                <w:tag w:val="com_libre_fibres"/>
                <w:id w:val="-1898740928"/>
                <w:placeholder>
                  <w:docPart w:val="299C7086F6DA4B4BBB5B86D3584A86AC"/>
                </w:placeholder>
                <w:text w:multiLine="1"/>
              </w:sdtPr>
              <w:sdtContent>
                <w:r w:rsidR="00DD49C4">
                  <w:t>Zone de commentaire libre…</w:t>
                </w:r>
                <w:r w:rsidR="00DD49C4">
                  <w:br/>
                </w:r>
                <w:r w:rsidR="00DD49C4">
                  <w:br/>
                </w:r>
                <w:r w:rsidR="00DD49C4">
                  <w:br/>
                </w:r>
                <w:r w:rsidR="00DD49C4">
                  <w:br/>
                </w:r>
                <w:r w:rsidR="00D27570">
                  <w:br/>
                </w:r>
                <w:r w:rsidR="00DD49C4">
                  <w:br/>
                </w:r>
              </w:sdtContent>
            </w:sdt>
          </w:p>
        </w:tc>
      </w:tr>
    </w:tbl>
    <w:p w14:paraId="757A4DF5" w14:textId="77777777" w:rsidR="00C140A2" w:rsidRDefault="00C140A2">
      <w:r>
        <w:rPr>
          <w:b/>
        </w:rPr>
        <w:br w:type="page"/>
      </w:r>
    </w:p>
    <w:tbl>
      <w:tblPr>
        <w:tblStyle w:val="Grilledetableau1"/>
        <w:tblW w:w="5654" w:type="pct"/>
        <w:tblInd w:w="-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1"/>
        <w:gridCol w:w="284"/>
        <w:gridCol w:w="1982"/>
        <w:gridCol w:w="286"/>
        <w:gridCol w:w="2833"/>
        <w:gridCol w:w="2411"/>
      </w:tblGrid>
      <w:tr w:rsidR="00D43EDC" w:rsidRPr="00087527" w14:paraId="369B17BA" w14:textId="77777777" w:rsidTr="00DB3BB1">
        <w:tc>
          <w:tcPr>
            <w:tcW w:w="5000" w:type="pct"/>
            <w:gridSpan w:val="6"/>
            <w:shd w:val="clear" w:color="auto" w:fill="D3524D" w:themeFill="accent5" w:themeFillTint="99"/>
            <w:vAlign w:val="center"/>
          </w:tcPr>
          <w:p w14:paraId="4F7AD71B" w14:textId="11ECED7A" w:rsidR="00DD49C4" w:rsidRPr="00087527" w:rsidRDefault="00DD49C4" w:rsidP="00914C2C">
            <w:pPr>
              <w:pStyle w:val="soustitre"/>
            </w:pPr>
            <w:r>
              <w:lastRenderedPageBreak/>
              <w:t xml:space="preserve">Questions sur </w:t>
            </w:r>
            <w:r w:rsidR="00877161">
              <w:t xml:space="preserve">la </w:t>
            </w:r>
            <w:r w:rsidR="005E021C">
              <w:t>fabrication et mise en œuvre</w:t>
            </w:r>
            <w:r w:rsidR="00877161">
              <w:t xml:space="preserve"> – </w:t>
            </w:r>
            <w:r w:rsidR="00DB3BB1">
              <w:t>U</w:t>
            </w:r>
            <w:r w:rsidR="00877161">
              <w:t>tilisation de machines</w:t>
            </w:r>
          </w:p>
        </w:tc>
      </w:tr>
      <w:tr w:rsidR="008D34D2" w:rsidRPr="00087527" w14:paraId="4FB84149" w14:textId="77777777" w:rsidTr="008D34D2">
        <w:tc>
          <w:tcPr>
            <w:tcW w:w="5000" w:type="pct"/>
            <w:gridSpan w:val="6"/>
          </w:tcPr>
          <w:p w14:paraId="3BA8A46A" w14:textId="2202975B" w:rsidR="008D34D2" w:rsidRDefault="008D34D2" w:rsidP="007925B7">
            <w:r>
              <w:t xml:space="preserve">Dans le tableau ci-dessous, merci de lister </w:t>
            </w:r>
            <w:r w:rsidRPr="005E021C">
              <w:rPr>
                <w:b/>
                <w:bCs/>
              </w:rPr>
              <w:t xml:space="preserve">toutes les étapes de la </w:t>
            </w:r>
            <w:r w:rsidR="005E021C" w:rsidRPr="005E021C">
              <w:rPr>
                <w:b/>
                <w:bCs/>
              </w:rPr>
              <w:t xml:space="preserve">fabrication et de la </w:t>
            </w:r>
            <w:r w:rsidRPr="005E021C">
              <w:rPr>
                <w:b/>
                <w:bCs/>
              </w:rPr>
              <w:t>mise en œuvre</w:t>
            </w:r>
            <w:r>
              <w:t xml:space="preserve"> </w:t>
            </w:r>
            <w:r w:rsidRPr="00F42DDC">
              <w:rPr>
                <w:b/>
                <w:bCs/>
              </w:rPr>
              <w:t>lors desquelles vous utilisez des machines</w:t>
            </w:r>
            <w:r>
              <w:t xml:space="preserve"> ou outils consommant de l’électricité ou du carburant.</w:t>
            </w:r>
            <w:r w:rsidR="00A22CC4">
              <w:t xml:space="preserve"> Merci d’essayer au maximum de </w:t>
            </w:r>
            <w:r w:rsidR="00A22CC4" w:rsidRPr="00A22CC4">
              <w:rPr>
                <w:u w:val="single"/>
              </w:rPr>
              <w:t xml:space="preserve">séparer l’utilisation des machines pour chaque technique utilisée pour le </w:t>
            </w:r>
            <w:r w:rsidR="00A22CC4" w:rsidRPr="00DD179F">
              <w:t>chantier</w:t>
            </w:r>
            <w:r w:rsidR="00DD179F" w:rsidRPr="00DD179F">
              <w:t xml:space="preserve"> s’il y e</w:t>
            </w:r>
            <w:r w:rsidR="00DD179F">
              <w:t>n</w:t>
            </w:r>
            <w:r w:rsidR="00DD179F" w:rsidRPr="00DD179F">
              <w:t xml:space="preserve"> a plusieurs</w:t>
            </w:r>
            <w:r w:rsidR="00A22CC4">
              <w:t xml:space="preserve">, par exemple en indiquant un % de temps d’utilisation pour chaque technique. </w:t>
            </w:r>
          </w:p>
        </w:tc>
      </w:tr>
      <w:tr w:rsidR="008D34D2" w:rsidRPr="00087527" w14:paraId="31FC5C95" w14:textId="77777777" w:rsidTr="008D34D2">
        <w:tc>
          <w:tcPr>
            <w:tcW w:w="2431" w:type="pct"/>
            <w:gridSpan w:val="4"/>
          </w:tcPr>
          <w:p w14:paraId="6AAD71FF" w14:textId="77777777" w:rsidR="008D34D2" w:rsidRDefault="008D34D2" w:rsidP="007925B7">
            <w:pPr>
              <w:pStyle w:val="findeligne"/>
            </w:pPr>
          </w:p>
        </w:tc>
        <w:tc>
          <w:tcPr>
            <w:tcW w:w="2569" w:type="pct"/>
            <w:gridSpan w:val="2"/>
            <w:vAlign w:val="center"/>
          </w:tcPr>
          <w:p w14:paraId="1AFB33BB" w14:textId="77777777" w:rsidR="008D34D2" w:rsidRDefault="008D34D2" w:rsidP="007925B7">
            <w:pPr>
              <w:pStyle w:val="findeligne"/>
            </w:pPr>
          </w:p>
        </w:tc>
      </w:tr>
      <w:tr w:rsidR="008D34D2" w:rsidRPr="00087527" w14:paraId="7323DD2C" w14:textId="77777777" w:rsidTr="00A22CC4">
        <w:tc>
          <w:tcPr>
            <w:tcW w:w="1181" w:type="pct"/>
          </w:tcPr>
          <w:p w14:paraId="62772782" w14:textId="496F4625" w:rsidR="008D34D2" w:rsidRDefault="008D34D2" w:rsidP="00914C2C">
            <w:r>
              <w:t>Unité de référence :</w:t>
            </w:r>
          </w:p>
        </w:tc>
        <w:tc>
          <w:tcPr>
            <w:tcW w:w="3819" w:type="pct"/>
            <w:gridSpan w:val="5"/>
            <w:tcBorders>
              <w:bottom w:val="single" w:sz="4" w:space="0" w:color="auto"/>
            </w:tcBorders>
          </w:tcPr>
          <w:p w14:paraId="418DAC9D" w14:textId="1E002079" w:rsidR="008D34D2" w:rsidRDefault="00000000" w:rsidP="008D34D2">
            <w:sdt>
              <w:sdtPr>
                <w:alias w:val="unit_moe"/>
                <w:tag w:val="unit_moe"/>
                <w:id w:val="-1811086434"/>
                <w:placeholder>
                  <w:docPart w:val="AF5ED59C7CAE45F692486AA33F1C8119"/>
                </w:placeholder>
                <w:text/>
              </w:sdtPr>
              <w:sdtContent>
                <w:r w:rsidR="00A22CC4">
                  <w:rPr>
                    <w:rStyle w:val="RponseCar"/>
                  </w:rPr>
                  <w:t>ex : par chantier, pour 1m3, pour 1m2 de mur, par tonne, ….</w:t>
                </w:r>
                <w:r w:rsidR="00A22CC4">
                  <w:rPr>
                    <w:rStyle w:val="RponseCar"/>
                  </w:rPr>
                  <w:tab/>
                </w:r>
              </w:sdtContent>
            </w:sdt>
          </w:p>
        </w:tc>
      </w:tr>
      <w:tr w:rsidR="00651EB3" w:rsidRPr="00087527" w14:paraId="4B3B23B0" w14:textId="77777777" w:rsidTr="00A22CC4">
        <w:tc>
          <w:tcPr>
            <w:tcW w:w="2431" w:type="pct"/>
            <w:gridSpan w:val="4"/>
            <w:tcBorders>
              <w:top w:val="single" w:sz="4" w:space="0" w:color="auto"/>
              <w:bottom w:val="single" w:sz="4" w:space="0" w:color="000000" w:themeColor="text1"/>
            </w:tcBorders>
          </w:tcPr>
          <w:p w14:paraId="6A15A55C" w14:textId="77777777" w:rsidR="00E5158B" w:rsidRDefault="00E5158B" w:rsidP="00E5158B">
            <w:pPr>
              <w:pStyle w:val="findeligne"/>
            </w:pPr>
          </w:p>
        </w:tc>
        <w:tc>
          <w:tcPr>
            <w:tcW w:w="2569" w:type="pct"/>
            <w:gridSpan w:val="2"/>
            <w:tcBorders>
              <w:top w:val="single" w:sz="4" w:space="0" w:color="auto"/>
              <w:bottom w:val="single" w:sz="4" w:space="0" w:color="000000" w:themeColor="text1"/>
            </w:tcBorders>
            <w:vAlign w:val="center"/>
          </w:tcPr>
          <w:p w14:paraId="5B75A4AB" w14:textId="77777777" w:rsidR="00E5158B" w:rsidRDefault="00E5158B" w:rsidP="00E5158B">
            <w:pPr>
              <w:pStyle w:val="findeligne"/>
            </w:pPr>
          </w:p>
        </w:tc>
      </w:tr>
      <w:tr w:rsidR="006E11BC" w:rsidRPr="00087527" w14:paraId="05CFB18C" w14:textId="77777777" w:rsidTr="00B91B86">
        <w:tc>
          <w:tcPr>
            <w:tcW w:w="1320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3F0356" w14:textId="1A8FC675" w:rsidR="006E11BC" w:rsidRPr="003A35C5" w:rsidRDefault="008157DA" w:rsidP="00914C2C">
            <w:r w:rsidRPr="008157DA">
              <w:rPr>
                <w:rFonts w:cstheme="minorHAnsi"/>
              </w:rPr>
              <w:t>É</w:t>
            </w:r>
            <w:r>
              <w:rPr>
                <w:rFonts w:cstheme="minorHAnsi"/>
              </w:rPr>
              <w:t xml:space="preserve">tape </w:t>
            </w:r>
            <w:r w:rsidR="006E11BC" w:rsidRPr="003A35C5">
              <w:t>nécessitant un usage machine</w:t>
            </w:r>
            <w:r w:rsidR="00B91B86">
              <w:t xml:space="preserve"> </w:t>
            </w:r>
            <w:r w:rsidR="00B91B86" w:rsidRPr="00B91B86">
              <w:rPr>
                <w:sz w:val="22"/>
                <w:szCs w:val="24"/>
              </w:rPr>
              <w:t>(</w:t>
            </w:r>
            <w:r w:rsidR="00B91B86" w:rsidRPr="00B91B86">
              <w:rPr>
                <w:i/>
                <w:iCs/>
                <w:sz w:val="22"/>
                <w:szCs w:val="24"/>
              </w:rPr>
              <w:t>préciser où elle est réalisée</w:t>
            </w:r>
            <w:r w:rsidR="00B91B86" w:rsidRPr="00B91B86">
              <w:rPr>
                <w:sz w:val="22"/>
                <w:szCs w:val="24"/>
              </w:rPr>
              <w:t>)</w:t>
            </w:r>
          </w:p>
        </w:tc>
        <w:tc>
          <w:tcPr>
            <w:tcW w:w="97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586D93" w14:textId="23F697A5" w:rsidR="006E11BC" w:rsidRPr="003A35C5" w:rsidRDefault="006E11BC" w:rsidP="00914C2C">
            <w:r w:rsidRPr="003A35C5">
              <w:rPr>
                <w:b/>
                <w:bCs/>
              </w:rPr>
              <w:t xml:space="preserve">Nom </w:t>
            </w:r>
            <w:r w:rsidR="001654A1" w:rsidRPr="003A35C5">
              <w:rPr>
                <w:b/>
                <w:bCs/>
              </w:rPr>
              <w:t xml:space="preserve">et modèle </w:t>
            </w:r>
            <w:r w:rsidRPr="003A35C5">
              <w:rPr>
                <w:b/>
                <w:bCs/>
              </w:rPr>
              <w:t>de la machine</w:t>
            </w:r>
          </w:p>
        </w:tc>
        <w:tc>
          <w:tcPr>
            <w:tcW w:w="1528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70839B" w14:textId="153F74B0" w:rsidR="006E11BC" w:rsidRPr="003A35C5" w:rsidRDefault="006E11BC" w:rsidP="00914C2C">
            <w:r w:rsidRPr="003A35C5">
              <w:t>Type d’énergie</w:t>
            </w:r>
          </w:p>
        </w:tc>
        <w:tc>
          <w:tcPr>
            <w:tcW w:w="118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AAA6D9" w14:textId="3998E958" w:rsidR="006E11BC" w:rsidRPr="003A35C5" w:rsidRDefault="006E11BC" w:rsidP="00914C2C">
            <w:r w:rsidRPr="003A35C5">
              <w:t>Consommation énergétique</w:t>
            </w:r>
            <w:r w:rsidR="00B919E4" w:rsidRPr="003A35C5">
              <w:t xml:space="preserve"> et</w:t>
            </w:r>
            <w:r w:rsidRPr="003A35C5">
              <w:t xml:space="preserve"> </w:t>
            </w:r>
            <w:r w:rsidRPr="003A35C5">
              <w:rPr>
                <w:b/>
                <w:bCs/>
              </w:rPr>
              <w:t>durée d’utilisation</w:t>
            </w:r>
            <w:r w:rsidR="003A35C5">
              <w:rPr>
                <w:b/>
                <w:bCs/>
              </w:rPr>
              <w:t xml:space="preserve"> estimée</w:t>
            </w:r>
          </w:p>
        </w:tc>
      </w:tr>
      <w:tr w:rsidR="006E11BC" w:rsidRPr="00087527" w14:paraId="51FDC989" w14:textId="77777777" w:rsidTr="00B91B86">
        <w:tc>
          <w:tcPr>
            <w:tcW w:w="1320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E4FF62" w14:textId="77777777" w:rsidR="006E11BC" w:rsidRDefault="00000000" w:rsidP="00E5158B">
            <w:sdt>
              <w:sdtPr>
                <w:alias w:val="etape_1"/>
                <w:tag w:val="etape_1"/>
                <w:id w:val="442804994"/>
                <w:placeholder>
                  <w:docPart w:val="5DD4C4089B7640148B0D4FA46F9D4A5E"/>
                </w:placeholder>
                <w:text/>
              </w:sdtPr>
              <w:sdtContent>
                <w:r w:rsidR="006E11BC">
                  <w:rPr>
                    <w:rStyle w:val="RponseCar"/>
                  </w:rPr>
                  <w:t>ex : tamisage</w:t>
                </w:r>
                <w:r w:rsidR="006E11BC">
                  <w:rPr>
                    <w:rStyle w:val="RponseCar"/>
                  </w:rPr>
                  <w:tab/>
                </w:r>
                <w:r w:rsidR="006E11BC">
                  <w:rPr>
                    <w:rStyle w:val="RponseCar"/>
                  </w:rPr>
                  <w:tab/>
                </w:r>
              </w:sdtContent>
            </w:sdt>
          </w:p>
          <w:p w14:paraId="56F88271" w14:textId="5DF46AFC" w:rsidR="00B91B86" w:rsidRPr="00E5158B" w:rsidRDefault="00B91B86" w:rsidP="00E5158B">
            <w:r w:rsidRPr="00B91B86">
              <w:rPr>
                <w:rFonts w:ascii="Segoe UI Symbol" w:hAnsi="Segoe UI Symbol" w:cs="Segoe UI Symbol"/>
                <w:sz w:val="22"/>
                <w:szCs w:val="24"/>
              </w:rPr>
              <w:t>☐</w:t>
            </w:r>
            <w:r w:rsidRPr="00B91B86">
              <w:rPr>
                <w:sz w:val="22"/>
                <w:szCs w:val="24"/>
              </w:rPr>
              <w:t> en atelier</w:t>
            </w:r>
            <w:r w:rsidRPr="00B91B86">
              <w:rPr>
                <w:sz w:val="22"/>
                <w:szCs w:val="24"/>
              </w:rPr>
              <w:tab/>
            </w:r>
            <w:r w:rsidRPr="00B91B86">
              <w:rPr>
                <w:rFonts w:ascii="Segoe UI Symbol" w:hAnsi="Segoe UI Symbol" w:cs="Segoe UI Symbol"/>
                <w:sz w:val="22"/>
                <w:szCs w:val="24"/>
              </w:rPr>
              <w:t>☐</w:t>
            </w:r>
            <w:r w:rsidRPr="00B91B86">
              <w:rPr>
                <w:sz w:val="22"/>
                <w:szCs w:val="24"/>
              </w:rPr>
              <w:t> sur site</w:t>
            </w:r>
          </w:p>
        </w:tc>
        <w:tc>
          <w:tcPr>
            <w:tcW w:w="97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270FB4" w14:textId="6E37D4DA" w:rsidR="006E11BC" w:rsidRPr="00E5158B" w:rsidRDefault="00000000" w:rsidP="00E5158B">
            <w:sdt>
              <w:sdtPr>
                <w:alias w:val="machine_1"/>
                <w:tag w:val="machine_1"/>
                <w:id w:val="-1822488458"/>
                <w:placeholder>
                  <w:docPart w:val="A8EE1920FE624F67B8556DE9D560F318"/>
                </w:placeholder>
                <w:text/>
              </w:sdtPr>
              <w:sdtContent>
                <w:r w:rsidR="006E11BC" w:rsidRPr="00B54911">
                  <w:rPr>
                    <w:rStyle w:val="RponseCar"/>
                  </w:rPr>
                  <w:t>…….</w:t>
                </w:r>
                <w:r w:rsidR="006E11BC">
                  <w:rPr>
                    <w:rStyle w:val="RponseCar"/>
                  </w:rPr>
                  <w:tab/>
                </w:r>
                <w:r w:rsidR="006E11BC">
                  <w:rPr>
                    <w:rStyle w:val="RponseCar"/>
                  </w:rPr>
                  <w:tab/>
                </w:r>
              </w:sdtContent>
            </w:sdt>
          </w:p>
        </w:tc>
        <w:tc>
          <w:tcPr>
            <w:tcW w:w="1528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923D17" w14:textId="3CA5E549" w:rsidR="006E11BC" w:rsidRPr="008157DA" w:rsidRDefault="00000000" w:rsidP="00E5158B">
            <w:pPr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3437864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E11BC" w:rsidRPr="0004538D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6E11BC" w:rsidRPr="0004538D">
              <w:rPr>
                <w:rFonts w:cstheme="minorHAnsi"/>
              </w:rPr>
              <w:t xml:space="preserve"> </w:t>
            </w:r>
            <w:r w:rsidR="006E11BC">
              <w:rPr>
                <w:rFonts w:cstheme="minorHAnsi"/>
              </w:rPr>
              <w:t>Carburant</w:t>
            </w:r>
            <w:r w:rsidR="006E11BC">
              <w:rPr>
                <w:rFonts w:cstheme="minorHAnsi"/>
              </w:rPr>
              <w:tab/>
            </w:r>
            <w:sdt>
              <w:sdtPr>
                <w:rPr>
                  <w:rFonts w:cstheme="minorHAnsi"/>
                </w:rPr>
                <w:id w:val="3052887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E11BC" w:rsidRPr="0004538D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6E11BC" w:rsidRPr="0004538D">
              <w:rPr>
                <w:rFonts w:cstheme="minorHAnsi"/>
              </w:rPr>
              <w:t xml:space="preserve"> </w:t>
            </w:r>
            <w:r w:rsidR="008157DA" w:rsidRPr="008157DA">
              <w:rPr>
                <w:rFonts w:cstheme="minorHAnsi"/>
              </w:rPr>
              <w:t>Électrique</w:t>
            </w:r>
          </w:p>
        </w:tc>
        <w:tc>
          <w:tcPr>
            <w:tcW w:w="118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3E66E3" w14:textId="47092FC8" w:rsidR="006E11BC" w:rsidRPr="00E5158B" w:rsidRDefault="00000000" w:rsidP="00E5158B">
            <w:sdt>
              <w:sdtPr>
                <w:alias w:val="conso_1"/>
                <w:tag w:val="conso_1"/>
                <w:id w:val="-1567109611"/>
                <w:placeholder>
                  <w:docPart w:val="ACF61FB0F3B8450589E52907DB6882D7"/>
                </w:placeholder>
                <w:text/>
              </w:sdtPr>
              <w:sdtContent>
                <w:r w:rsidR="006E11BC" w:rsidRPr="0020796F">
                  <w:rPr>
                    <w:rStyle w:val="RponseCar"/>
                  </w:rPr>
                  <w:t>…….</w:t>
                </w:r>
                <w:r w:rsidR="006E11BC">
                  <w:rPr>
                    <w:rStyle w:val="RponseCar"/>
                  </w:rPr>
                  <w:tab/>
                </w:r>
                <w:r w:rsidR="006E11BC">
                  <w:rPr>
                    <w:rStyle w:val="RponseCar"/>
                  </w:rPr>
                  <w:tab/>
                </w:r>
              </w:sdtContent>
            </w:sdt>
          </w:p>
        </w:tc>
      </w:tr>
      <w:tr w:rsidR="006E11BC" w:rsidRPr="00087527" w14:paraId="2945C5F0" w14:textId="77777777" w:rsidTr="00B91B86">
        <w:tc>
          <w:tcPr>
            <w:tcW w:w="1320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A96773" w14:textId="77777777" w:rsidR="006E11BC" w:rsidRDefault="00000000" w:rsidP="006E11BC">
            <w:sdt>
              <w:sdtPr>
                <w:alias w:val="etape_2"/>
                <w:tag w:val="etape_2"/>
                <w:id w:val="-219758507"/>
                <w:placeholder>
                  <w:docPart w:val="D0B1001A0F0D450F9F53296D2EFFF716"/>
                </w:placeholder>
                <w:text/>
              </w:sdtPr>
              <w:sdtContent>
                <w:r w:rsidR="006E11BC">
                  <w:rPr>
                    <w:rStyle w:val="RponseCar"/>
                  </w:rPr>
                  <w:t>ex : malaxage</w:t>
                </w:r>
                <w:r w:rsidR="006E11BC">
                  <w:rPr>
                    <w:rStyle w:val="RponseCar"/>
                  </w:rPr>
                  <w:tab/>
                </w:r>
                <w:r w:rsidR="006E11BC">
                  <w:rPr>
                    <w:rStyle w:val="RponseCar"/>
                  </w:rPr>
                  <w:tab/>
                </w:r>
              </w:sdtContent>
            </w:sdt>
            <w:r w:rsidR="006E11BC">
              <w:t xml:space="preserve"> </w:t>
            </w:r>
          </w:p>
          <w:p w14:paraId="006C4074" w14:textId="39F28DBB" w:rsidR="00B91B86" w:rsidRPr="00E5158B" w:rsidRDefault="00B91B86" w:rsidP="006E11BC">
            <w:r w:rsidRPr="00B91B86">
              <w:rPr>
                <w:rFonts w:ascii="Segoe UI Symbol" w:hAnsi="Segoe UI Symbol" w:cs="Segoe UI Symbol"/>
                <w:sz w:val="22"/>
                <w:szCs w:val="24"/>
              </w:rPr>
              <w:t>☐</w:t>
            </w:r>
            <w:r w:rsidRPr="00B91B86">
              <w:rPr>
                <w:sz w:val="22"/>
                <w:szCs w:val="24"/>
              </w:rPr>
              <w:t> en atelier</w:t>
            </w:r>
            <w:r w:rsidRPr="00B91B86">
              <w:rPr>
                <w:sz w:val="22"/>
                <w:szCs w:val="24"/>
              </w:rPr>
              <w:tab/>
            </w:r>
            <w:r w:rsidRPr="00B91B86">
              <w:rPr>
                <w:rFonts w:ascii="Segoe UI Symbol" w:hAnsi="Segoe UI Symbol" w:cs="Segoe UI Symbol"/>
                <w:sz w:val="22"/>
                <w:szCs w:val="24"/>
              </w:rPr>
              <w:t>☐</w:t>
            </w:r>
            <w:r w:rsidRPr="00B91B86">
              <w:rPr>
                <w:sz w:val="22"/>
                <w:szCs w:val="24"/>
              </w:rPr>
              <w:t> sur site</w:t>
            </w:r>
          </w:p>
        </w:tc>
        <w:tc>
          <w:tcPr>
            <w:tcW w:w="97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E79D2B" w14:textId="4E54317D" w:rsidR="006E11BC" w:rsidRPr="00E5158B" w:rsidRDefault="00000000" w:rsidP="006E11BC">
            <w:sdt>
              <w:sdtPr>
                <w:alias w:val="machine_2"/>
                <w:tag w:val="machine_2"/>
                <w:id w:val="385688477"/>
                <w:placeholder>
                  <w:docPart w:val="2AFB7FABC4714A71B0EAD5613178142B"/>
                </w:placeholder>
                <w:text/>
              </w:sdtPr>
              <w:sdtContent>
                <w:r w:rsidR="006E11BC" w:rsidRPr="00B54911">
                  <w:rPr>
                    <w:rStyle w:val="RponseCar"/>
                  </w:rPr>
                  <w:t>…….</w:t>
                </w:r>
                <w:r w:rsidR="006E11BC">
                  <w:rPr>
                    <w:rStyle w:val="RponseCar"/>
                  </w:rPr>
                  <w:tab/>
                </w:r>
                <w:r w:rsidR="006E11BC">
                  <w:rPr>
                    <w:rStyle w:val="RponseCar"/>
                  </w:rPr>
                  <w:tab/>
                </w:r>
              </w:sdtContent>
            </w:sdt>
          </w:p>
        </w:tc>
        <w:tc>
          <w:tcPr>
            <w:tcW w:w="1528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8565FE" w14:textId="4CFDB8C3" w:rsidR="006E11BC" w:rsidRPr="008157DA" w:rsidRDefault="00000000" w:rsidP="006E11BC">
            <w:pPr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3560089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E11BC" w:rsidRPr="0004538D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6E11BC" w:rsidRPr="0004538D">
              <w:rPr>
                <w:rFonts w:cstheme="minorHAnsi"/>
              </w:rPr>
              <w:t xml:space="preserve"> </w:t>
            </w:r>
            <w:r w:rsidR="006E11BC">
              <w:rPr>
                <w:rFonts w:cstheme="minorHAnsi"/>
              </w:rPr>
              <w:t>Carburant</w:t>
            </w:r>
            <w:r w:rsidR="006E11BC">
              <w:rPr>
                <w:rFonts w:cstheme="minorHAnsi"/>
              </w:rPr>
              <w:tab/>
            </w:r>
            <w:sdt>
              <w:sdtPr>
                <w:rPr>
                  <w:rFonts w:cstheme="minorHAnsi"/>
                </w:rPr>
                <w:id w:val="-5921654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E11BC" w:rsidRPr="0004538D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6E11BC" w:rsidRPr="0004538D">
              <w:rPr>
                <w:rFonts w:cstheme="minorHAnsi"/>
              </w:rPr>
              <w:t xml:space="preserve"> </w:t>
            </w:r>
            <w:r w:rsidR="008157DA" w:rsidRPr="008157DA">
              <w:rPr>
                <w:rFonts w:cstheme="minorHAnsi"/>
              </w:rPr>
              <w:t>Électrique</w:t>
            </w:r>
          </w:p>
        </w:tc>
        <w:tc>
          <w:tcPr>
            <w:tcW w:w="118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A6A648" w14:textId="71088A3B" w:rsidR="006E11BC" w:rsidRPr="00E5158B" w:rsidRDefault="00000000" w:rsidP="006E11BC">
            <w:sdt>
              <w:sdtPr>
                <w:alias w:val="conso_2"/>
                <w:tag w:val="conso_2"/>
                <w:id w:val="1726488121"/>
                <w:placeholder>
                  <w:docPart w:val="0ADA4FD74DB34E0180AE40BE0DF60B56"/>
                </w:placeholder>
                <w:text/>
              </w:sdtPr>
              <w:sdtContent>
                <w:r w:rsidR="006E11BC" w:rsidRPr="0020796F">
                  <w:rPr>
                    <w:rStyle w:val="RponseCar"/>
                  </w:rPr>
                  <w:t>…….</w:t>
                </w:r>
                <w:r w:rsidR="006E11BC">
                  <w:rPr>
                    <w:rStyle w:val="RponseCar"/>
                  </w:rPr>
                  <w:tab/>
                </w:r>
                <w:r w:rsidR="006E11BC">
                  <w:rPr>
                    <w:rStyle w:val="RponseCar"/>
                  </w:rPr>
                  <w:tab/>
                </w:r>
              </w:sdtContent>
            </w:sdt>
          </w:p>
        </w:tc>
      </w:tr>
      <w:tr w:rsidR="006E11BC" w:rsidRPr="00087527" w14:paraId="4564CF88" w14:textId="77777777" w:rsidTr="00B91B86">
        <w:tc>
          <w:tcPr>
            <w:tcW w:w="1320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3A5189" w14:textId="77777777" w:rsidR="006E11BC" w:rsidRDefault="00000000" w:rsidP="006E11BC">
            <w:sdt>
              <w:sdtPr>
                <w:alias w:val="etape_3"/>
                <w:tag w:val="etape_3"/>
                <w:id w:val="-553304203"/>
                <w:placeholder>
                  <w:docPart w:val="382A411CDE0B49B98FA5A0A3F84C536C"/>
                </w:placeholder>
                <w:text/>
              </w:sdtPr>
              <w:sdtContent>
                <w:r w:rsidR="006E11BC">
                  <w:rPr>
                    <w:rStyle w:val="RponseCar"/>
                  </w:rPr>
                  <w:t>ex : coffrage</w:t>
                </w:r>
                <w:r w:rsidR="006E11BC">
                  <w:rPr>
                    <w:rStyle w:val="RponseCar"/>
                  </w:rPr>
                  <w:tab/>
                </w:r>
                <w:r w:rsidR="006E11BC">
                  <w:rPr>
                    <w:rStyle w:val="RponseCar"/>
                  </w:rPr>
                  <w:tab/>
                </w:r>
              </w:sdtContent>
            </w:sdt>
          </w:p>
          <w:p w14:paraId="74C76159" w14:textId="7456D5F3" w:rsidR="00B91B86" w:rsidRPr="00E5158B" w:rsidRDefault="00B91B86" w:rsidP="006E11BC">
            <w:r w:rsidRPr="00B91B86">
              <w:rPr>
                <w:rFonts w:ascii="Segoe UI Symbol" w:hAnsi="Segoe UI Symbol" w:cs="Segoe UI Symbol"/>
                <w:sz w:val="22"/>
                <w:szCs w:val="24"/>
              </w:rPr>
              <w:t>☐</w:t>
            </w:r>
            <w:r w:rsidRPr="00B91B86">
              <w:rPr>
                <w:sz w:val="22"/>
                <w:szCs w:val="24"/>
              </w:rPr>
              <w:t> en atelier</w:t>
            </w:r>
            <w:r w:rsidRPr="00B91B86">
              <w:rPr>
                <w:sz w:val="22"/>
                <w:szCs w:val="24"/>
              </w:rPr>
              <w:tab/>
            </w:r>
            <w:r w:rsidRPr="00B91B86">
              <w:rPr>
                <w:rFonts w:ascii="Segoe UI Symbol" w:hAnsi="Segoe UI Symbol" w:cs="Segoe UI Symbol"/>
                <w:sz w:val="22"/>
                <w:szCs w:val="24"/>
              </w:rPr>
              <w:t>☐</w:t>
            </w:r>
            <w:r w:rsidRPr="00B91B86">
              <w:rPr>
                <w:sz w:val="22"/>
                <w:szCs w:val="24"/>
              </w:rPr>
              <w:t> sur site</w:t>
            </w:r>
          </w:p>
        </w:tc>
        <w:tc>
          <w:tcPr>
            <w:tcW w:w="97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7EF66E" w14:textId="3FEA4338" w:rsidR="006E11BC" w:rsidRPr="00E5158B" w:rsidRDefault="00000000" w:rsidP="006E11BC">
            <w:sdt>
              <w:sdtPr>
                <w:alias w:val="machine_3"/>
                <w:tag w:val="machine_3"/>
                <w:id w:val="-1705476702"/>
                <w:placeholder>
                  <w:docPart w:val="1C2C45AD28A04A0AA87A1E7E44285A1E"/>
                </w:placeholder>
                <w:text/>
              </w:sdtPr>
              <w:sdtContent>
                <w:r w:rsidR="006E11BC" w:rsidRPr="00B54911">
                  <w:rPr>
                    <w:rStyle w:val="RponseCar"/>
                  </w:rPr>
                  <w:t>…….</w:t>
                </w:r>
                <w:r w:rsidR="006E11BC">
                  <w:rPr>
                    <w:rStyle w:val="RponseCar"/>
                  </w:rPr>
                  <w:tab/>
                </w:r>
                <w:r w:rsidR="006E11BC">
                  <w:rPr>
                    <w:rStyle w:val="RponseCar"/>
                  </w:rPr>
                  <w:tab/>
                </w:r>
              </w:sdtContent>
            </w:sdt>
          </w:p>
        </w:tc>
        <w:tc>
          <w:tcPr>
            <w:tcW w:w="1528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C0ABC8" w14:textId="05ED7154" w:rsidR="006E11BC" w:rsidRPr="00E5158B" w:rsidRDefault="00000000" w:rsidP="006E11BC">
            <w:sdt>
              <w:sdtPr>
                <w:rPr>
                  <w:rFonts w:cstheme="minorHAnsi"/>
                </w:rPr>
                <w:id w:val="16464015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950EF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6E11BC" w:rsidRPr="0004538D">
              <w:rPr>
                <w:rFonts w:cstheme="minorHAnsi"/>
              </w:rPr>
              <w:t xml:space="preserve"> </w:t>
            </w:r>
            <w:r w:rsidR="006E11BC">
              <w:rPr>
                <w:rFonts w:cstheme="minorHAnsi"/>
              </w:rPr>
              <w:t>Carburant</w:t>
            </w:r>
            <w:r w:rsidR="006E11BC">
              <w:rPr>
                <w:rFonts w:cstheme="minorHAnsi"/>
              </w:rPr>
              <w:tab/>
            </w:r>
            <w:sdt>
              <w:sdtPr>
                <w:rPr>
                  <w:rFonts w:cstheme="minorHAnsi"/>
                </w:rPr>
                <w:id w:val="-1782075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E11BC" w:rsidRPr="0004538D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6E11BC" w:rsidRPr="0004538D">
              <w:rPr>
                <w:rFonts w:cstheme="minorHAnsi"/>
              </w:rPr>
              <w:t xml:space="preserve"> </w:t>
            </w:r>
            <w:r w:rsidR="008157DA" w:rsidRPr="008157DA">
              <w:rPr>
                <w:rFonts w:cstheme="minorHAnsi"/>
              </w:rPr>
              <w:t>Électrique</w:t>
            </w:r>
          </w:p>
        </w:tc>
        <w:tc>
          <w:tcPr>
            <w:tcW w:w="118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8AFEFB" w14:textId="341BCDF6" w:rsidR="006E11BC" w:rsidRPr="00E5158B" w:rsidRDefault="00000000" w:rsidP="006E11BC">
            <w:sdt>
              <w:sdtPr>
                <w:alias w:val="conso_3"/>
                <w:tag w:val="conso_3"/>
                <w:id w:val="2048711428"/>
                <w:placeholder>
                  <w:docPart w:val="A38C07044990468CB123ECCA36D76821"/>
                </w:placeholder>
                <w:text/>
              </w:sdtPr>
              <w:sdtContent>
                <w:r w:rsidR="006E11BC" w:rsidRPr="0020796F">
                  <w:rPr>
                    <w:rStyle w:val="RponseCar"/>
                  </w:rPr>
                  <w:t>…….</w:t>
                </w:r>
                <w:r w:rsidR="006E11BC">
                  <w:rPr>
                    <w:rStyle w:val="RponseCar"/>
                  </w:rPr>
                  <w:tab/>
                </w:r>
                <w:r w:rsidR="006E11BC">
                  <w:rPr>
                    <w:rStyle w:val="RponseCar"/>
                  </w:rPr>
                  <w:tab/>
                </w:r>
              </w:sdtContent>
            </w:sdt>
          </w:p>
        </w:tc>
      </w:tr>
      <w:tr w:rsidR="006E11BC" w:rsidRPr="00087527" w14:paraId="0961C3FC" w14:textId="77777777" w:rsidTr="00B91B86">
        <w:tc>
          <w:tcPr>
            <w:tcW w:w="1320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DE7AA5" w14:textId="77777777" w:rsidR="006E11BC" w:rsidRDefault="00000000" w:rsidP="006E11BC">
            <w:sdt>
              <w:sdtPr>
                <w:alias w:val="etape_4"/>
                <w:tag w:val="etape_4"/>
                <w:id w:val="34389247"/>
                <w:placeholder>
                  <w:docPart w:val="754A1D3602F042A78E2A9B7A9014F3A6"/>
                </w:placeholder>
                <w:text/>
              </w:sdtPr>
              <w:sdtContent>
                <w:r w:rsidR="006E11BC">
                  <w:rPr>
                    <w:rStyle w:val="RponseCar"/>
                  </w:rPr>
                  <w:t>ex : élévation</w:t>
                </w:r>
                <w:r w:rsidR="006E11BC">
                  <w:rPr>
                    <w:rStyle w:val="RponseCar"/>
                  </w:rPr>
                  <w:tab/>
                </w:r>
              </w:sdtContent>
            </w:sdt>
          </w:p>
          <w:p w14:paraId="477A60E8" w14:textId="4B13D885" w:rsidR="00B91B86" w:rsidRPr="00E5158B" w:rsidRDefault="00B91B86" w:rsidP="006E11BC">
            <w:r w:rsidRPr="00B91B86">
              <w:rPr>
                <w:rFonts w:ascii="Segoe UI Symbol" w:hAnsi="Segoe UI Symbol" w:cs="Segoe UI Symbol"/>
                <w:sz w:val="22"/>
                <w:szCs w:val="24"/>
              </w:rPr>
              <w:t>☐</w:t>
            </w:r>
            <w:r w:rsidRPr="00B91B86">
              <w:rPr>
                <w:sz w:val="22"/>
                <w:szCs w:val="24"/>
              </w:rPr>
              <w:t> en atelier</w:t>
            </w:r>
            <w:r w:rsidRPr="00B91B86">
              <w:rPr>
                <w:sz w:val="22"/>
                <w:szCs w:val="24"/>
              </w:rPr>
              <w:tab/>
            </w:r>
            <w:r w:rsidRPr="00B91B86">
              <w:rPr>
                <w:rFonts w:ascii="Segoe UI Symbol" w:hAnsi="Segoe UI Symbol" w:cs="Segoe UI Symbol"/>
                <w:sz w:val="22"/>
                <w:szCs w:val="24"/>
              </w:rPr>
              <w:t>☐</w:t>
            </w:r>
            <w:r w:rsidRPr="00B91B86">
              <w:rPr>
                <w:sz w:val="22"/>
                <w:szCs w:val="24"/>
              </w:rPr>
              <w:t> sur site</w:t>
            </w:r>
          </w:p>
        </w:tc>
        <w:tc>
          <w:tcPr>
            <w:tcW w:w="97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64FECD" w14:textId="7F3F0E9B" w:rsidR="006E11BC" w:rsidRPr="00E5158B" w:rsidRDefault="00000000" w:rsidP="006E11BC">
            <w:sdt>
              <w:sdtPr>
                <w:alias w:val="machine_4"/>
                <w:tag w:val="machine_4"/>
                <w:id w:val="-1564932243"/>
                <w:placeholder>
                  <w:docPart w:val="EC4E2AAF084448829B6482B48822A8E2"/>
                </w:placeholder>
                <w:text/>
              </w:sdtPr>
              <w:sdtContent>
                <w:r w:rsidR="006E11BC" w:rsidRPr="00B54911">
                  <w:rPr>
                    <w:rStyle w:val="RponseCar"/>
                  </w:rPr>
                  <w:t>…….</w:t>
                </w:r>
                <w:r w:rsidR="006E11BC">
                  <w:rPr>
                    <w:rStyle w:val="RponseCar"/>
                  </w:rPr>
                  <w:tab/>
                </w:r>
                <w:r w:rsidR="006E11BC">
                  <w:rPr>
                    <w:rStyle w:val="RponseCar"/>
                  </w:rPr>
                  <w:tab/>
                </w:r>
              </w:sdtContent>
            </w:sdt>
          </w:p>
        </w:tc>
        <w:tc>
          <w:tcPr>
            <w:tcW w:w="1528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8FD6BC" w14:textId="2ECF2ED4" w:rsidR="006E11BC" w:rsidRPr="00E5158B" w:rsidRDefault="00000000" w:rsidP="006E11BC">
            <w:sdt>
              <w:sdtPr>
                <w:rPr>
                  <w:rFonts w:cstheme="minorHAnsi"/>
                </w:rPr>
                <w:id w:val="-15391118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E11BC" w:rsidRPr="0004538D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6E11BC" w:rsidRPr="0004538D">
              <w:rPr>
                <w:rFonts w:cstheme="minorHAnsi"/>
              </w:rPr>
              <w:t xml:space="preserve"> </w:t>
            </w:r>
            <w:r w:rsidR="006E11BC">
              <w:rPr>
                <w:rFonts w:cstheme="minorHAnsi"/>
              </w:rPr>
              <w:t>Carburant</w:t>
            </w:r>
            <w:r w:rsidR="006E11BC">
              <w:rPr>
                <w:rFonts w:cstheme="minorHAnsi"/>
              </w:rPr>
              <w:tab/>
            </w:r>
            <w:sdt>
              <w:sdtPr>
                <w:rPr>
                  <w:rFonts w:cstheme="minorHAnsi"/>
                </w:rPr>
                <w:id w:val="-21370982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E11BC" w:rsidRPr="0004538D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6E11BC" w:rsidRPr="0004538D">
              <w:rPr>
                <w:rFonts w:cstheme="minorHAnsi"/>
              </w:rPr>
              <w:t xml:space="preserve"> </w:t>
            </w:r>
            <w:r w:rsidR="008157DA" w:rsidRPr="008157DA">
              <w:rPr>
                <w:rFonts w:cstheme="minorHAnsi"/>
              </w:rPr>
              <w:t>Électrique</w:t>
            </w:r>
          </w:p>
        </w:tc>
        <w:tc>
          <w:tcPr>
            <w:tcW w:w="118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2DE973" w14:textId="3C7BE0F7" w:rsidR="006E11BC" w:rsidRPr="00E5158B" w:rsidRDefault="00000000" w:rsidP="006E11BC">
            <w:sdt>
              <w:sdtPr>
                <w:alias w:val="conso_4"/>
                <w:tag w:val="conso_4"/>
                <w:id w:val="-1138339731"/>
                <w:placeholder>
                  <w:docPart w:val="42749FB0B506448F867612BC41D25474"/>
                </w:placeholder>
                <w:text/>
              </w:sdtPr>
              <w:sdtContent>
                <w:r w:rsidR="006E11BC" w:rsidRPr="0020796F">
                  <w:rPr>
                    <w:rStyle w:val="RponseCar"/>
                  </w:rPr>
                  <w:t>…….</w:t>
                </w:r>
                <w:r w:rsidR="006E11BC">
                  <w:rPr>
                    <w:rStyle w:val="RponseCar"/>
                  </w:rPr>
                  <w:tab/>
                </w:r>
                <w:r w:rsidR="006E11BC">
                  <w:rPr>
                    <w:rStyle w:val="RponseCar"/>
                  </w:rPr>
                  <w:tab/>
                </w:r>
              </w:sdtContent>
            </w:sdt>
          </w:p>
        </w:tc>
      </w:tr>
      <w:tr w:rsidR="006E11BC" w:rsidRPr="00087527" w14:paraId="733674FB" w14:textId="77777777" w:rsidTr="00B91B86">
        <w:tc>
          <w:tcPr>
            <w:tcW w:w="1320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A16843" w14:textId="6246C08D" w:rsidR="006E11BC" w:rsidRDefault="00000000" w:rsidP="006E11BC">
            <w:sdt>
              <w:sdtPr>
                <w:alias w:val="etape_5"/>
                <w:tag w:val="etape_5"/>
                <w:id w:val="491369846"/>
                <w:placeholder>
                  <w:docPart w:val="DFD5EF817CDD4FA59EC0AB3B740CDB07"/>
                </w:placeholder>
                <w:text/>
              </w:sdtPr>
              <w:sdtContent>
                <w:r w:rsidR="006E11BC">
                  <w:rPr>
                    <w:rStyle w:val="RponseCar"/>
                  </w:rPr>
                  <w:t xml:space="preserve">ex : </w:t>
                </w:r>
                <w:r w:rsidR="00B613A2">
                  <w:rPr>
                    <w:rStyle w:val="RponseCar"/>
                  </w:rPr>
                  <w:t>projection</w:t>
                </w:r>
                <w:r w:rsidR="006E11BC">
                  <w:rPr>
                    <w:rStyle w:val="RponseCar"/>
                  </w:rPr>
                  <w:tab/>
                </w:r>
              </w:sdtContent>
            </w:sdt>
          </w:p>
          <w:p w14:paraId="06A860E9" w14:textId="5529849E" w:rsidR="00B91B86" w:rsidRPr="00E5158B" w:rsidRDefault="00B91B86" w:rsidP="006E11BC">
            <w:r w:rsidRPr="00B91B86">
              <w:rPr>
                <w:rFonts w:ascii="Segoe UI Symbol" w:hAnsi="Segoe UI Symbol" w:cs="Segoe UI Symbol"/>
                <w:sz w:val="22"/>
                <w:szCs w:val="24"/>
              </w:rPr>
              <w:t>☐</w:t>
            </w:r>
            <w:r w:rsidRPr="00B91B86">
              <w:rPr>
                <w:sz w:val="22"/>
                <w:szCs w:val="24"/>
              </w:rPr>
              <w:t> en atelier</w:t>
            </w:r>
            <w:r w:rsidRPr="00B91B86">
              <w:rPr>
                <w:sz w:val="22"/>
                <w:szCs w:val="24"/>
              </w:rPr>
              <w:tab/>
            </w:r>
            <w:r w:rsidRPr="00B91B86">
              <w:rPr>
                <w:rFonts w:ascii="Segoe UI Symbol" w:hAnsi="Segoe UI Symbol" w:cs="Segoe UI Symbol"/>
                <w:sz w:val="22"/>
                <w:szCs w:val="24"/>
              </w:rPr>
              <w:t>☐</w:t>
            </w:r>
            <w:r w:rsidRPr="00B91B86">
              <w:rPr>
                <w:sz w:val="22"/>
                <w:szCs w:val="24"/>
              </w:rPr>
              <w:t> sur site</w:t>
            </w:r>
          </w:p>
        </w:tc>
        <w:tc>
          <w:tcPr>
            <w:tcW w:w="97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5E7A08" w14:textId="25FAC8A2" w:rsidR="006E11BC" w:rsidRPr="00E5158B" w:rsidRDefault="00000000" w:rsidP="006E11BC">
            <w:sdt>
              <w:sdtPr>
                <w:alias w:val="machine_5"/>
                <w:tag w:val="machine_5"/>
                <w:id w:val="-1925173072"/>
                <w:placeholder>
                  <w:docPart w:val="3D43A1EC2A56433BB338807184F39E7E"/>
                </w:placeholder>
                <w:text/>
              </w:sdtPr>
              <w:sdtContent>
                <w:r w:rsidR="006E11BC" w:rsidRPr="00B54911">
                  <w:rPr>
                    <w:rStyle w:val="RponseCar"/>
                  </w:rPr>
                  <w:t>…….</w:t>
                </w:r>
                <w:r w:rsidR="006E11BC">
                  <w:rPr>
                    <w:rStyle w:val="RponseCar"/>
                  </w:rPr>
                  <w:tab/>
                </w:r>
                <w:r w:rsidR="006E11BC">
                  <w:rPr>
                    <w:rStyle w:val="RponseCar"/>
                  </w:rPr>
                  <w:tab/>
                </w:r>
              </w:sdtContent>
            </w:sdt>
          </w:p>
        </w:tc>
        <w:tc>
          <w:tcPr>
            <w:tcW w:w="1528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7C64D0" w14:textId="1F8F7D38" w:rsidR="006E11BC" w:rsidRPr="00E5158B" w:rsidRDefault="00000000" w:rsidP="006E11BC">
            <w:sdt>
              <w:sdtPr>
                <w:rPr>
                  <w:rFonts w:cstheme="minorHAnsi"/>
                </w:rPr>
                <w:id w:val="4367139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E11BC" w:rsidRPr="0004538D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6E11BC" w:rsidRPr="0004538D">
              <w:rPr>
                <w:rFonts w:cstheme="minorHAnsi"/>
              </w:rPr>
              <w:t xml:space="preserve"> </w:t>
            </w:r>
            <w:r w:rsidR="006E11BC">
              <w:rPr>
                <w:rFonts w:cstheme="minorHAnsi"/>
              </w:rPr>
              <w:t>Carburant</w:t>
            </w:r>
            <w:r w:rsidR="006E11BC">
              <w:rPr>
                <w:rFonts w:cstheme="minorHAnsi"/>
              </w:rPr>
              <w:tab/>
            </w:r>
            <w:sdt>
              <w:sdtPr>
                <w:rPr>
                  <w:rFonts w:cstheme="minorHAnsi"/>
                </w:rPr>
                <w:id w:val="-19935571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E11BC" w:rsidRPr="0004538D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6E11BC" w:rsidRPr="0004538D">
              <w:rPr>
                <w:rFonts w:cstheme="minorHAnsi"/>
              </w:rPr>
              <w:t xml:space="preserve"> </w:t>
            </w:r>
            <w:r w:rsidR="008157DA" w:rsidRPr="008157DA">
              <w:rPr>
                <w:rFonts w:cstheme="minorHAnsi"/>
              </w:rPr>
              <w:t>Électrique</w:t>
            </w:r>
          </w:p>
        </w:tc>
        <w:tc>
          <w:tcPr>
            <w:tcW w:w="118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346C96" w14:textId="76040C73" w:rsidR="006E11BC" w:rsidRPr="00E5158B" w:rsidRDefault="00000000" w:rsidP="006E11BC">
            <w:sdt>
              <w:sdtPr>
                <w:alias w:val="conso_5"/>
                <w:tag w:val="conso_5"/>
                <w:id w:val="634679787"/>
                <w:placeholder>
                  <w:docPart w:val="E1D5E265F05F4182B0830E45E442BCB9"/>
                </w:placeholder>
                <w:text/>
              </w:sdtPr>
              <w:sdtContent>
                <w:r w:rsidR="006E11BC" w:rsidRPr="0020796F">
                  <w:rPr>
                    <w:rStyle w:val="RponseCar"/>
                  </w:rPr>
                  <w:t>…….</w:t>
                </w:r>
                <w:r w:rsidR="006E11BC">
                  <w:rPr>
                    <w:rStyle w:val="RponseCar"/>
                  </w:rPr>
                  <w:tab/>
                </w:r>
                <w:r w:rsidR="006E11BC">
                  <w:rPr>
                    <w:rStyle w:val="RponseCar"/>
                  </w:rPr>
                  <w:tab/>
                </w:r>
              </w:sdtContent>
            </w:sdt>
          </w:p>
        </w:tc>
      </w:tr>
      <w:tr w:rsidR="006E11BC" w:rsidRPr="00087527" w14:paraId="03A2EF6A" w14:textId="77777777" w:rsidTr="00B91B86">
        <w:tc>
          <w:tcPr>
            <w:tcW w:w="1320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4719CE" w14:textId="77777777" w:rsidR="00B613A2" w:rsidRDefault="00000000" w:rsidP="00B613A2">
            <w:sdt>
              <w:sdtPr>
                <w:alias w:val="etape_6"/>
                <w:tag w:val="etape_6"/>
                <w:id w:val="127057591"/>
                <w:placeholder>
                  <w:docPart w:val="F07BC9D681644676BC935429DF6FEA8E"/>
                </w:placeholder>
                <w:text/>
              </w:sdtPr>
              <w:sdtContent>
                <w:r w:rsidR="00B613A2">
                  <w:rPr>
                    <w:rStyle w:val="RponseCar"/>
                  </w:rPr>
                  <w:t>ex : compactage</w:t>
                </w:r>
                <w:r w:rsidR="00B613A2">
                  <w:rPr>
                    <w:rStyle w:val="RponseCar"/>
                  </w:rPr>
                  <w:tab/>
                </w:r>
              </w:sdtContent>
            </w:sdt>
          </w:p>
          <w:p w14:paraId="0B32ADC2" w14:textId="53061D70" w:rsidR="00B91B86" w:rsidRPr="00E5158B" w:rsidRDefault="00B91B86" w:rsidP="006E11BC">
            <w:r w:rsidRPr="00B91B86">
              <w:rPr>
                <w:rFonts w:ascii="Segoe UI Symbol" w:hAnsi="Segoe UI Symbol" w:cs="Segoe UI Symbol"/>
                <w:sz w:val="22"/>
                <w:szCs w:val="24"/>
              </w:rPr>
              <w:t>☐</w:t>
            </w:r>
            <w:r w:rsidRPr="00B91B86">
              <w:rPr>
                <w:sz w:val="22"/>
                <w:szCs w:val="24"/>
              </w:rPr>
              <w:t> en atelier</w:t>
            </w:r>
            <w:r w:rsidRPr="00B91B86">
              <w:rPr>
                <w:sz w:val="22"/>
                <w:szCs w:val="24"/>
              </w:rPr>
              <w:tab/>
            </w:r>
            <w:r w:rsidRPr="00B91B86">
              <w:rPr>
                <w:rFonts w:ascii="Segoe UI Symbol" w:hAnsi="Segoe UI Symbol" w:cs="Segoe UI Symbol"/>
                <w:sz w:val="22"/>
                <w:szCs w:val="24"/>
              </w:rPr>
              <w:t>☐</w:t>
            </w:r>
            <w:r w:rsidRPr="00B91B86">
              <w:rPr>
                <w:sz w:val="22"/>
                <w:szCs w:val="24"/>
              </w:rPr>
              <w:t> sur site</w:t>
            </w:r>
          </w:p>
        </w:tc>
        <w:tc>
          <w:tcPr>
            <w:tcW w:w="97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43FB1E" w14:textId="09035B42" w:rsidR="006E11BC" w:rsidRPr="00E5158B" w:rsidRDefault="00000000" w:rsidP="006E11BC">
            <w:sdt>
              <w:sdtPr>
                <w:alias w:val="machine_6"/>
                <w:tag w:val="machine_6"/>
                <w:id w:val="-1911608857"/>
                <w:placeholder>
                  <w:docPart w:val="E2F2A72DC80B467BAA73C4F0A9C2B20A"/>
                </w:placeholder>
                <w:text/>
              </w:sdtPr>
              <w:sdtContent>
                <w:r w:rsidR="006E11BC" w:rsidRPr="00B54911">
                  <w:rPr>
                    <w:rStyle w:val="RponseCar"/>
                  </w:rPr>
                  <w:t>…….</w:t>
                </w:r>
                <w:r w:rsidR="006E11BC">
                  <w:rPr>
                    <w:rStyle w:val="RponseCar"/>
                  </w:rPr>
                  <w:tab/>
                </w:r>
                <w:r w:rsidR="006E11BC">
                  <w:rPr>
                    <w:rStyle w:val="RponseCar"/>
                  </w:rPr>
                  <w:tab/>
                </w:r>
              </w:sdtContent>
            </w:sdt>
          </w:p>
        </w:tc>
        <w:tc>
          <w:tcPr>
            <w:tcW w:w="1528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05AF4D" w14:textId="0EA1B969" w:rsidR="006E11BC" w:rsidRPr="00E5158B" w:rsidRDefault="00000000" w:rsidP="006E11BC">
            <w:sdt>
              <w:sdtPr>
                <w:rPr>
                  <w:rFonts w:cstheme="minorHAnsi"/>
                </w:rPr>
                <w:id w:val="-17790199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E11BC" w:rsidRPr="0004538D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6E11BC" w:rsidRPr="0004538D">
              <w:rPr>
                <w:rFonts w:cstheme="minorHAnsi"/>
              </w:rPr>
              <w:t xml:space="preserve"> </w:t>
            </w:r>
            <w:r w:rsidR="006E11BC">
              <w:rPr>
                <w:rFonts w:cstheme="minorHAnsi"/>
              </w:rPr>
              <w:t>Carburant</w:t>
            </w:r>
            <w:r w:rsidR="006E11BC">
              <w:rPr>
                <w:rFonts w:cstheme="minorHAnsi"/>
              </w:rPr>
              <w:tab/>
            </w:r>
            <w:sdt>
              <w:sdtPr>
                <w:rPr>
                  <w:rFonts w:cstheme="minorHAnsi"/>
                </w:rPr>
                <w:id w:val="-9727598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E11BC" w:rsidRPr="0004538D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6E11BC" w:rsidRPr="0004538D">
              <w:rPr>
                <w:rFonts w:cstheme="minorHAnsi"/>
              </w:rPr>
              <w:t xml:space="preserve"> </w:t>
            </w:r>
            <w:r w:rsidR="008157DA" w:rsidRPr="008157DA">
              <w:rPr>
                <w:rFonts w:cstheme="minorHAnsi"/>
              </w:rPr>
              <w:t>Électrique</w:t>
            </w:r>
          </w:p>
        </w:tc>
        <w:tc>
          <w:tcPr>
            <w:tcW w:w="118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22EB20" w14:textId="08057775" w:rsidR="006E11BC" w:rsidRPr="00E5158B" w:rsidRDefault="00000000" w:rsidP="006E11BC">
            <w:sdt>
              <w:sdtPr>
                <w:alias w:val="conso_6"/>
                <w:tag w:val="conso_6"/>
                <w:id w:val="-1162995775"/>
                <w:placeholder>
                  <w:docPart w:val="6D291928F9994FFABA992EF9AE1DA805"/>
                </w:placeholder>
                <w:text/>
              </w:sdtPr>
              <w:sdtContent>
                <w:r w:rsidR="006E11BC" w:rsidRPr="0020796F">
                  <w:rPr>
                    <w:rStyle w:val="RponseCar"/>
                  </w:rPr>
                  <w:t>…….</w:t>
                </w:r>
                <w:r w:rsidR="006E11BC">
                  <w:rPr>
                    <w:rStyle w:val="RponseCar"/>
                  </w:rPr>
                  <w:tab/>
                </w:r>
                <w:r w:rsidR="006E11BC">
                  <w:rPr>
                    <w:rStyle w:val="RponseCar"/>
                  </w:rPr>
                  <w:tab/>
                </w:r>
              </w:sdtContent>
            </w:sdt>
          </w:p>
        </w:tc>
      </w:tr>
      <w:tr w:rsidR="006E11BC" w:rsidRPr="00087527" w14:paraId="5406431F" w14:textId="77777777" w:rsidTr="00B91B86">
        <w:tc>
          <w:tcPr>
            <w:tcW w:w="1320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BC24FE" w14:textId="77777777" w:rsidR="006E11BC" w:rsidRDefault="00000000" w:rsidP="006E11BC">
            <w:sdt>
              <w:sdtPr>
                <w:alias w:val="etape_7"/>
                <w:tag w:val="etape_7"/>
                <w:id w:val="-2027782019"/>
                <w:placeholder>
                  <w:docPart w:val="5150F01EC31B4EDBAD91B1D7CDF0CD9B"/>
                </w:placeholder>
                <w:text/>
              </w:sdtPr>
              <w:sdtContent>
                <w:r w:rsidR="006E11BC" w:rsidRPr="005E530E">
                  <w:rPr>
                    <w:rStyle w:val="RponseCar"/>
                  </w:rPr>
                  <w:t>…….</w:t>
                </w:r>
                <w:r w:rsidR="006E11BC">
                  <w:rPr>
                    <w:rStyle w:val="RponseCar"/>
                  </w:rPr>
                  <w:tab/>
                </w:r>
                <w:r w:rsidR="006E11BC">
                  <w:rPr>
                    <w:rStyle w:val="RponseCar"/>
                  </w:rPr>
                  <w:tab/>
                </w:r>
                <w:r w:rsidR="006E11BC">
                  <w:rPr>
                    <w:rStyle w:val="RponseCar"/>
                  </w:rPr>
                  <w:tab/>
                </w:r>
              </w:sdtContent>
            </w:sdt>
          </w:p>
          <w:p w14:paraId="42B0C229" w14:textId="19E3E730" w:rsidR="00B91B86" w:rsidRPr="00E5158B" w:rsidRDefault="00B91B86" w:rsidP="006E11BC">
            <w:r w:rsidRPr="00B91B86">
              <w:rPr>
                <w:rFonts w:ascii="Segoe UI Symbol" w:hAnsi="Segoe UI Symbol" w:cs="Segoe UI Symbol"/>
                <w:sz w:val="22"/>
                <w:szCs w:val="24"/>
              </w:rPr>
              <w:t>☐</w:t>
            </w:r>
            <w:r w:rsidRPr="00B91B86">
              <w:rPr>
                <w:sz w:val="22"/>
                <w:szCs w:val="24"/>
              </w:rPr>
              <w:t> en atelier</w:t>
            </w:r>
            <w:r w:rsidRPr="00B91B86">
              <w:rPr>
                <w:sz w:val="22"/>
                <w:szCs w:val="24"/>
              </w:rPr>
              <w:tab/>
            </w:r>
            <w:r w:rsidRPr="00B91B86">
              <w:rPr>
                <w:rFonts w:ascii="Segoe UI Symbol" w:hAnsi="Segoe UI Symbol" w:cs="Segoe UI Symbol"/>
                <w:sz w:val="22"/>
                <w:szCs w:val="24"/>
              </w:rPr>
              <w:t>☐</w:t>
            </w:r>
            <w:r w:rsidRPr="00B91B86">
              <w:rPr>
                <w:sz w:val="22"/>
                <w:szCs w:val="24"/>
              </w:rPr>
              <w:t> sur site</w:t>
            </w:r>
          </w:p>
        </w:tc>
        <w:tc>
          <w:tcPr>
            <w:tcW w:w="97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A5F764" w14:textId="04AA9DF2" w:rsidR="006E11BC" w:rsidRPr="00E5158B" w:rsidRDefault="00000000" w:rsidP="006E11BC">
            <w:sdt>
              <w:sdtPr>
                <w:alias w:val="machine_7"/>
                <w:tag w:val="machine_7"/>
                <w:id w:val="-1549291242"/>
                <w:placeholder>
                  <w:docPart w:val="DB942DC24C7D4D81A4A073BEE6045A83"/>
                </w:placeholder>
                <w:text/>
              </w:sdtPr>
              <w:sdtContent>
                <w:r w:rsidR="006E11BC" w:rsidRPr="00B54911">
                  <w:rPr>
                    <w:rStyle w:val="RponseCar"/>
                  </w:rPr>
                  <w:t>…….</w:t>
                </w:r>
                <w:r w:rsidR="006E11BC">
                  <w:rPr>
                    <w:rStyle w:val="RponseCar"/>
                  </w:rPr>
                  <w:tab/>
                </w:r>
                <w:r w:rsidR="006E11BC">
                  <w:rPr>
                    <w:rStyle w:val="RponseCar"/>
                  </w:rPr>
                  <w:tab/>
                </w:r>
              </w:sdtContent>
            </w:sdt>
          </w:p>
        </w:tc>
        <w:tc>
          <w:tcPr>
            <w:tcW w:w="1528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1097AF" w14:textId="17E0E9A9" w:rsidR="006E11BC" w:rsidRPr="00E5158B" w:rsidRDefault="00000000" w:rsidP="006E11BC">
            <w:sdt>
              <w:sdtPr>
                <w:rPr>
                  <w:rFonts w:cstheme="minorHAnsi"/>
                </w:rPr>
                <w:id w:val="-15017298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E11BC" w:rsidRPr="0004538D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6E11BC" w:rsidRPr="0004538D">
              <w:rPr>
                <w:rFonts w:cstheme="minorHAnsi"/>
              </w:rPr>
              <w:t xml:space="preserve"> </w:t>
            </w:r>
            <w:r w:rsidR="006E11BC">
              <w:rPr>
                <w:rFonts w:cstheme="minorHAnsi"/>
              </w:rPr>
              <w:t>Carburant</w:t>
            </w:r>
            <w:r w:rsidR="006E11BC">
              <w:rPr>
                <w:rFonts w:cstheme="minorHAnsi"/>
              </w:rPr>
              <w:tab/>
            </w:r>
            <w:sdt>
              <w:sdtPr>
                <w:rPr>
                  <w:rFonts w:cstheme="minorHAnsi"/>
                </w:rPr>
                <w:id w:val="-12836545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E11BC" w:rsidRPr="0004538D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6E11BC" w:rsidRPr="0004538D">
              <w:rPr>
                <w:rFonts w:cstheme="minorHAnsi"/>
              </w:rPr>
              <w:t xml:space="preserve"> </w:t>
            </w:r>
            <w:r w:rsidR="008157DA" w:rsidRPr="008157DA">
              <w:rPr>
                <w:rFonts w:cstheme="minorHAnsi"/>
              </w:rPr>
              <w:t>Électrique</w:t>
            </w:r>
          </w:p>
        </w:tc>
        <w:tc>
          <w:tcPr>
            <w:tcW w:w="118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98050B" w14:textId="77777777" w:rsidR="006E11BC" w:rsidRPr="00E5158B" w:rsidRDefault="00000000" w:rsidP="006E11BC">
            <w:sdt>
              <w:sdtPr>
                <w:alias w:val="conso_7"/>
                <w:tag w:val="conso_7"/>
                <w:id w:val="-1422174440"/>
                <w:placeholder>
                  <w:docPart w:val="49D7F735B61547DE8D9DA734E92C44F5"/>
                </w:placeholder>
                <w:text/>
              </w:sdtPr>
              <w:sdtContent>
                <w:r w:rsidR="006E11BC" w:rsidRPr="0020796F">
                  <w:rPr>
                    <w:rStyle w:val="RponseCar"/>
                  </w:rPr>
                  <w:t>…….</w:t>
                </w:r>
                <w:r w:rsidR="006E11BC">
                  <w:rPr>
                    <w:rStyle w:val="RponseCar"/>
                  </w:rPr>
                  <w:tab/>
                </w:r>
                <w:r w:rsidR="006E11BC">
                  <w:rPr>
                    <w:rStyle w:val="RponseCar"/>
                  </w:rPr>
                  <w:tab/>
                </w:r>
              </w:sdtContent>
            </w:sdt>
          </w:p>
        </w:tc>
      </w:tr>
      <w:tr w:rsidR="00651EB3" w:rsidRPr="00087527" w14:paraId="6A465823" w14:textId="77777777" w:rsidTr="00D27657">
        <w:tc>
          <w:tcPr>
            <w:tcW w:w="2431" w:type="pct"/>
            <w:gridSpan w:val="4"/>
            <w:tcBorders>
              <w:top w:val="single" w:sz="4" w:space="0" w:color="000000" w:themeColor="text1"/>
            </w:tcBorders>
          </w:tcPr>
          <w:p w14:paraId="0BDAEBC1" w14:textId="77777777" w:rsidR="00E227A7" w:rsidRDefault="00E227A7" w:rsidP="00B91B86">
            <w:pPr>
              <w:pStyle w:val="findeligne"/>
            </w:pPr>
          </w:p>
        </w:tc>
        <w:tc>
          <w:tcPr>
            <w:tcW w:w="2569" w:type="pct"/>
            <w:gridSpan w:val="2"/>
            <w:tcBorders>
              <w:top w:val="single" w:sz="4" w:space="0" w:color="000000" w:themeColor="text1"/>
            </w:tcBorders>
            <w:vAlign w:val="center"/>
          </w:tcPr>
          <w:p w14:paraId="6892FED0" w14:textId="77777777" w:rsidR="00E227A7" w:rsidRDefault="00E227A7" w:rsidP="00B91B86">
            <w:pPr>
              <w:pStyle w:val="findeligne"/>
            </w:pPr>
          </w:p>
        </w:tc>
      </w:tr>
      <w:tr w:rsidR="00651EB3" w:rsidRPr="00087527" w14:paraId="20FD465A" w14:textId="77777777" w:rsidTr="00D43EDC">
        <w:tc>
          <w:tcPr>
            <w:tcW w:w="5000" w:type="pct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5B6A8857" w14:textId="2C55BE2E" w:rsidR="00651EB3" w:rsidRPr="00E334A3" w:rsidRDefault="00000000" w:rsidP="00651EB3">
            <w:pPr>
              <w:pStyle w:val="Rponse"/>
              <w:rPr>
                <w:i w:val="0"/>
                <w:iCs w:val="0"/>
                <w:color w:val="auto"/>
                <w:szCs w:val="28"/>
              </w:rPr>
            </w:pPr>
            <w:sdt>
              <w:sdtPr>
                <w:alias w:val="com_libre_meo"/>
                <w:tag w:val="com_libre_meo"/>
                <w:id w:val="-1641801224"/>
                <w:placeholder>
                  <w:docPart w:val="D849746AE1FE4799BFFECFC618B803EC"/>
                </w:placeholder>
                <w:text w:multiLine="1"/>
              </w:sdtPr>
              <w:sdtContent>
                <w:r w:rsidR="00651EB3">
                  <w:t>Zone de commentaire libre…</w:t>
                </w:r>
                <w:r w:rsidR="000427B7">
                  <w:tab/>
                </w:r>
                <w:r w:rsidR="000427B7">
                  <w:tab/>
                </w:r>
                <w:r w:rsidR="000427B7">
                  <w:tab/>
                </w:r>
                <w:r w:rsidR="000427B7">
                  <w:tab/>
                </w:r>
                <w:r w:rsidR="000427B7">
                  <w:tab/>
                </w:r>
                <w:r w:rsidR="000427B7">
                  <w:tab/>
                </w:r>
                <w:r w:rsidR="000427B7">
                  <w:tab/>
                </w:r>
                <w:r w:rsidR="000427B7">
                  <w:tab/>
                </w:r>
                <w:r w:rsidR="000427B7">
                  <w:tab/>
                </w:r>
                <w:r w:rsidR="000427B7">
                  <w:tab/>
                </w:r>
                <w:r w:rsidR="000427B7">
                  <w:tab/>
                </w:r>
                <w:r w:rsidR="000427B7">
                  <w:tab/>
                </w:r>
                <w:r w:rsidR="000427B7">
                  <w:tab/>
                </w:r>
                <w:r w:rsidR="000427B7">
                  <w:tab/>
                </w:r>
                <w:r w:rsidR="000427B7">
                  <w:tab/>
                </w:r>
                <w:r w:rsidR="000427B7">
                  <w:tab/>
                </w:r>
                <w:r w:rsidR="000427B7">
                  <w:tab/>
                </w:r>
                <w:r w:rsidR="000427B7">
                  <w:tab/>
                </w:r>
                <w:r w:rsidR="000427B7">
                  <w:tab/>
                </w:r>
                <w:r w:rsidR="000427B7">
                  <w:tab/>
                </w:r>
                <w:r w:rsidR="000427B7">
                  <w:tab/>
                </w:r>
                <w:r w:rsidR="000427B7">
                  <w:tab/>
                </w:r>
                <w:r w:rsidR="000427B7">
                  <w:tab/>
                </w:r>
                <w:r w:rsidR="000427B7">
                  <w:tab/>
                </w:r>
                <w:r w:rsidR="000427B7">
                  <w:tab/>
                </w:r>
                <w:r w:rsidR="000427B7">
                  <w:tab/>
                </w:r>
                <w:r w:rsidR="000427B7">
                  <w:tab/>
                </w:r>
                <w:r w:rsidR="000427B7">
                  <w:tab/>
                </w:r>
                <w:r w:rsidR="000427B7">
                  <w:tab/>
                </w:r>
                <w:r w:rsidR="000427B7">
                  <w:tab/>
                </w:r>
                <w:r w:rsidR="000427B7">
                  <w:tab/>
                </w:r>
                <w:r w:rsidR="000427B7">
                  <w:tab/>
                </w:r>
                <w:r w:rsidR="000427B7">
                  <w:tab/>
                </w:r>
                <w:r w:rsidR="000427B7">
                  <w:tab/>
                </w:r>
                <w:r w:rsidR="000427B7">
                  <w:tab/>
                </w:r>
                <w:r w:rsidR="000427B7">
                  <w:tab/>
                </w:r>
                <w:r w:rsidR="000427B7">
                  <w:tab/>
                </w:r>
                <w:r w:rsidR="000427B7">
                  <w:tab/>
                </w:r>
                <w:r w:rsidR="000427B7">
                  <w:tab/>
                </w:r>
                <w:r w:rsidR="000427B7">
                  <w:tab/>
                </w:r>
                <w:r w:rsidR="000427B7">
                  <w:tab/>
                </w:r>
                <w:r w:rsidR="000427B7">
                  <w:tab/>
                </w:r>
                <w:r w:rsidR="000427B7">
                  <w:tab/>
                </w:r>
                <w:r w:rsidR="000427B7">
                  <w:tab/>
                </w:r>
                <w:r w:rsidR="000427B7">
                  <w:tab/>
                </w:r>
                <w:r w:rsidR="000427B7">
                  <w:tab/>
                </w:r>
                <w:r w:rsidR="000427B7">
                  <w:tab/>
                </w:r>
                <w:r w:rsidR="000427B7">
                  <w:tab/>
                </w:r>
                <w:r w:rsidR="000427B7">
                  <w:tab/>
                </w:r>
                <w:r w:rsidR="000427B7">
                  <w:tab/>
                </w:r>
                <w:r w:rsidR="000427B7">
                  <w:tab/>
                </w:r>
                <w:r w:rsidR="000427B7">
                  <w:tab/>
                </w:r>
                <w:r w:rsidR="000427B7">
                  <w:tab/>
                </w:r>
                <w:r w:rsidR="000427B7">
                  <w:tab/>
                </w:r>
                <w:r w:rsidR="000427B7">
                  <w:tab/>
                </w:r>
                <w:r w:rsidR="000427B7">
                  <w:tab/>
                </w:r>
                <w:r w:rsidR="000427B7">
                  <w:tab/>
                </w:r>
                <w:r w:rsidR="000427B7">
                  <w:tab/>
                </w:r>
              </w:sdtContent>
            </w:sdt>
          </w:p>
        </w:tc>
      </w:tr>
    </w:tbl>
    <w:p w14:paraId="424BBFC2" w14:textId="77777777" w:rsidR="00877161" w:rsidRDefault="00877161">
      <w:pPr>
        <w:rPr>
          <w:b/>
        </w:rPr>
      </w:pPr>
    </w:p>
    <w:tbl>
      <w:tblPr>
        <w:tblStyle w:val="Grilledetableau1"/>
        <w:tblW w:w="5654" w:type="pct"/>
        <w:tblInd w:w="-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7"/>
        <w:gridCol w:w="196"/>
        <w:gridCol w:w="1798"/>
        <w:gridCol w:w="5796"/>
      </w:tblGrid>
      <w:tr w:rsidR="00877161" w:rsidRPr="00087527" w14:paraId="21BE6D85" w14:textId="77777777" w:rsidTr="00DB3BB1">
        <w:tc>
          <w:tcPr>
            <w:tcW w:w="5000" w:type="pct"/>
            <w:gridSpan w:val="4"/>
            <w:shd w:val="clear" w:color="auto" w:fill="D3524D" w:themeFill="accent5" w:themeFillTint="99"/>
            <w:vAlign w:val="center"/>
          </w:tcPr>
          <w:p w14:paraId="5B45D9B9" w14:textId="5FC4A6BF" w:rsidR="00877161" w:rsidRPr="00087527" w:rsidRDefault="00877161" w:rsidP="00F41751">
            <w:pPr>
              <w:pStyle w:val="soustitre"/>
            </w:pPr>
            <w:r>
              <w:lastRenderedPageBreak/>
              <w:t>Questions</w:t>
            </w:r>
            <w:r w:rsidRPr="00877161">
              <w:t xml:space="preserve"> </w:t>
            </w:r>
            <w:r>
              <w:t>sur</w:t>
            </w:r>
            <w:r w:rsidRPr="00877161">
              <w:t xml:space="preserve"> la mise en œuvre – </w:t>
            </w:r>
            <w:r w:rsidR="00DB3BB1">
              <w:t>E</w:t>
            </w:r>
            <w:r>
              <w:t>quipement</w:t>
            </w:r>
            <w:r w:rsidRPr="00877161">
              <w:t xml:space="preserve"> utilisé</w:t>
            </w:r>
          </w:p>
        </w:tc>
      </w:tr>
      <w:tr w:rsidR="00877161" w:rsidRPr="00087527" w14:paraId="39B720F5" w14:textId="77777777" w:rsidTr="00F41751">
        <w:tc>
          <w:tcPr>
            <w:tcW w:w="2161" w:type="pct"/>
            <w:gridSpan w:val="3"/>
          </w:tcPr>
          <w:p w14:paraId="5EB70F1E" w14:textId="49A272E3" w:rsidR="00877161" w:rsidRPr="002F092C" w:rsidRDefault="00877161" w:rsidP="00F41751">
            <w:pPr>
              <w:jc w:val="right"/>
            </w:pPr>
            <w:r w:rsidRPr="00877161">
              <w:rPr>
                <w:b/>
                <w:bCs/>
              </w:rPr>
              <w:t>Pour cette technique</w:t>
            </w:r>
            <w:r>
              <w:t>, avez-vous utilisé</w:t>
            </w:r>
            <w:r w:rsidRPr="002F092C">
              <w:t xml:space="preserve"> d</w:t>
            </w:r>
            <w:r>
              <w:t>es équipements de mise en forme</w:t>
            </w:r>
            <w:r>
              <w:t xml:space="preserve"> </w:t>
            </w:r>
            <w:r w:rsidRPr="002F092C">
              <w:t>:</w:t>
            </w:r>
          </w:p>
          <w:p w14:paraId="2FCBE8BC" w14:textId="77777777" w:rsidR="00877161" w:rsidRPr="002F092C" w:rsidRDefault="00877161" w:rsidP="00F41751">
            <w:pPr>
              <w:pStyle w:val="Sansinterligne"/>
            </w:pPr>
            <w:r w:rsidRPr="002F092C">
              <w:t>(</w:t>
            </w:r>
            <w:r w:rsidRPr="00AD2C4C">
              <w:rPr>
                <w:b/>
                <w:bCs/>
              </w:rPr>
              <w:t>Attention, l’ossature bois des remplissages de murs en terre-paille n’est pas inclue ici si elle est porteuse</w:t>
            </w:r>
            <w:r w:rsidRPr="002F092C">
              <w:t>)</w:t>
            </w:r>
          </w:p>
        </w:tc>
        <w:tc>
          <w:tcPr>
            <w:tcW w:w="2839" w:type="pct"/>
            <w:vAlign w:val="center"/>
          </w:tcPr>
          <w:p w14:paraId="74FB2EA3" w14:textId="77777777" w:rsidR="00877161" w:rsidRDefault="00877161" w:rsidP="00F41751">
            <w:pPr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19902832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F092C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Pr="002F092C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>Banches</w:t>
            </w:r>
            <w:r w:rsidRPr="002F092C">
              <w:rPr>
                <w:rFonts w:cstheme="minorHAnsi"/>
              </w:rPr>
              <w:tab/>
            </w:r>
            <w:r w:rsidRPr="002F092C">
              <w:rPr>
                <w:rFonts w:cstheme="minorHAnsi"/>
              </w:rPr>
              <w:tab/>
            </w:r>
            <w:sdt>
              <w:sdtPr>
                <w:rPr>
                  <w:rFonts w:cstheme="minorHAnsi"/>
                </w:rPr>
                <w:id w:val="8140688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F092C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Pr="002F092C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>Coffrage</w:t>
            </w:r>
          </w:p>
          <w:p w14:paraId="0BA6AA60" w14:textId="77777777" w:rsidR="00877161" w:rsidRDefault="00877161" w:rsidP="00F41751">
            <w:pPr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9656572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F092C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Pr="002F092C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>Moules</w:t>
            </w:r>
            <w:r>
              <w:rPr>
                <w:rFonts w:cstheme="minorHAnsi"/>
              </w:rPr>
              <w:tab/>
            </w:r>
            <w:r>
              <w:rPr>
                <w:rFonts w:cstheme="minorHAnsi"/>
              </w:rPr>
              <w:tab/>
            </w:r>
            <w:sdt>
              <w:sdtPr>
                <w:rPr>
                  <w:rFonts w:cstheme="minorHAnsi"/>
                </w:rPr>
                <w:id w:val="2606551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F092C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Pr="002F092C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>Aucun</w:t>
            </w:r>
          </w:p>
          <w:p w14:paraId="3CAC5149" w14:textId="10A04B88" w:rsidR="00877161" w:rsidRPr="002F092C" w:rsidRDefault="00877161" w:rsidP="00F41751">
            <w:sdt>
              <w:sdtPr>
                <w:rPr>
                  <w:rFonts w:cstheme="minorHAnsi"/>
                </w:rPr>
                <w:id w:val="6672226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F092C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Pr="002F092C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>Autre (</w:t>
            </w:r>
            <w:sdt>
              <w:sdtPr>
                <w:rPr>
                  <w:i/>
                  <w:iCs/>
                  <w:color w:val="EE0000"/>
                </w:rPr>
                <w:id w:val="467560731"/>
                <w:placeholder>
                  <w:docPart w:val="379CBE7220CC491C85EEF96D62E620D4"/>
                </w:placeholder>
                <w:text/>
              </w:sdtPr>
              <w:sdtContent>
                <w:r w:rsidRPr="00877161">
                  <w:rPr>
                    <w:i/>
                    <w:iCs/>
                    <w:color w:val="EE0000"/>
                  </w:rPr>
                  <w:t>préciser</w:t>
                </w:r>
                <w:r w:rsidRPr="00877161">
                  <w:rPr>
                    <w:rStyle w:val="RponseCar"/>
                    <w:i w:val="0"/>
                    <w:iCs w:val="0"/>
                    <w:color w:val="EE0000"/>
                  </w:rPr>
                  <w:t>…….</w:t>
                </w:r>
                <w:r w:rsidRPr="00877161">
                  <w:rPr>
                    <w:rStyle w:val="RponseCar"/>
                    <w:i w:val="0"/>
                    <w:iCs w:val="0"/>
                    <w:color w:val="EE0000"/>
                  </w:rPr>
                  <w:tab/>
                </w:r>
              </w:sdtContent>
            </w:sdt>
            <w:r w:rsidRPr="00A22CC4">
              <w:t>)</w:t>
            </w:r>
          </w:p>
        </w:tc>
      </w:tr>
      <w:tr w:rsidR="00877161" w:rsidRPr="00087527" w14:paraId="71D2F97A" w14:textId="77777777" w:rsidTr="00F41751">
        <w:tc>
          <w:tcPr>
            <w:tcW w:w="2161" w:type="pct"/>
            <w:gridSpan w:val="3"/>
          </w:tcPr>
          <w:p w14:paraId="41781CC3" w14:textId="77777777" w:rsidR="00877161" w:rsidRPr="002F092C" w:rsidRDefault="00877161" w:rsidP="00F41751">
            <w:pPr>
              <w:jc w:val="right"/>
            </w:pPr>
            <w:r w:rsidRPr="002F092C">
              <w:t xml:space="preserve">Matériau des </w:t>
            </w:r>
            <w:r>
              <w:t>équipements</w:t>
            </w:r>
            <w:r w:rsidRPr="002F092C">
              <w:t> :</w:t>
            </w:r>
          </w:p>
        </w:tc>
        <w:tc>
          <w:tcPr>
            <w:tcW w:w="2839" w:type="pct"/>
            <w:vAlign w:val="bottom"/>
          </w:tcPr>
          <w:p w14:paraId="37F442CD" w14:textId="77777777" w:rsidR="00877161" w:rsidRPr="002F092C" w:rsidRDefault="00877161" w:rsidP="00F41751">
            <w:pPr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259936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F092C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Pr="002F092C">
              <w:rPr>
                <w:rFonts w:cstheme="minorHAnsi"/>
              </w:rPr>
              <w:t xml:space="preserve"> Acier</w:t>
            </w:r>
            <w:r w:rsidRPr="002F092C">
              <w:rPr>
                <w:rFonts w:cstheme="minorHAnsi"/>
              </w:rPr>
              <w:tab/>
            </w:r>
            <w:sdt>
              <w:sdtPr>
                <w:rPr>
                  <w:rFonts w:cstheme="minorHAnsi"/>
                </w:rPr>
                <w:id w:val="-17439394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F092C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Pr="002F092C">
              <w:rPr>
                <w:rFonts w:cstheme="minorHAnsi"/>
              </w:rPr>
              <w:t xml:space="preserve"> Aluminium</w:t>
            </w:r>
            <w:r w:rsidRPr="002F092C">
              <w:rPr>
                <w:rFonts w:cstheme="minorHAnsi"/>
              </w:rPr>
              <w:tab/>
            </w:r>
            <w:r w:rsidRPr="002F092C">
              <w:rPr>
                <w:rFonts w:cstheme="minorHAnsi"/>
              </w:rPr>
              <w:tab/>
            </w:r>
          </w:p>
          <w:p w14:paraId="30B383C5" w14:textId="77777777" w:rsidR="00877161" w:rsidRPr="002F092C" w:rsidRDefault="00877161" w:rsidP="00F41751">
            <w:sdt>
              <w:sdtPr>
                <w:rPr>
                  <w:rFonts w:cstheme="minorHAnsi"/>
                </w:rPr>
                <w:id w:val="3566264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F092C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Pr="002F092C">
              <w:rPr>
                <w:rFonts w:cstheme="minorHAnsi"/>
              </w:rPr>
              <w:t xml:space="preserve"> Bois</w:t>
            </w:r>
            <w:r w:rsidRPr="002F092C">
              <w:rPr>
                <w:rFonts w:cstheme="minorHAnsi"/>
              </w:rPr>
              <w:tab/>
            </w:r>
            <w:r w:rsidRPr="002F092C">
              <w:rPr>
                <w:rFonts w:cstheme="minorHAnsi"/>
              </w:rPr>
              <w:tab/>
              <w:t xml:space="preserve"> </w:t>
            </w:r>
            <w:sdt>
              <w:sdtPr>
                <w:rPr>
                  <w:rFonts w:cstheme="minorHAnsi"/>
                </w:rPr>
                <w:id w:val="18991677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F092C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Pr="002F092C">
              <w:rPr>
                <w:rFonts w:cstheme="minorHAnsi"/>
              </w:rPr>
              <w:t xml:space="preserve"> OSB</w:t>
            </w:r>
          </w:p>
        </w:tc>
      </w:tr>
      <w:tr w:rsidR="00877161" w:rsidRPr="00087527" w14:paraId="5EC103D0" w14:textId="77777777" w:rsidTr="00F41751">
        <w:tc>
          <w:tcPr>
            <w:tcW w:w="1184" w:type="pct"/>
          </w:tcPr>
          <w:p w14:paraId="45B9A027" w14:textId="77777777" w:rsidR="00877161" w:rsidRPr="002F092C" w:rsidRDefault="00877161" w:rsidP="00F41751">
            <w:pPr>
              <w:pStyle w:val="findeligne"/>
            </w:pPr>
          </w:p>
        </w:tc>
        <w:tc>
          <w:tcPr>
            <w:tcW w:w="3816" w:type="pct"/>
            <w:gridSpan w:val="3"/>
            <w:vAlign w:val="center"/>
          </w:tcPr>
          <w:p w14:paraId="7D41C21E" w14:textId="77777777" w:rsidR="00877161" w:rsidRPr="002F092C" w:rsidRDefault="00877161" w:rsidP="00F41751">
            <w:pPr>
              <w:pStyle w:val="findeligne"/>
            </w:pPr>
          </w:p>
        </w:tc>
      </w:tr>
      <w:tr w:rsidR="00877161" w:rsidRPr="00087527" w14:paraId="7ACA1118" w14:textId="77777777" w:rsidTr="00F41751">
        <w:tc>
          <w:tcPr>
            <w:tcW w:w="2161" w:type="pct"/>
            <w:gridSpan w:val="3"/>
          </w:tcPr>
          <w:p w14:paraId="2DBC39C6" w14:textId="77777777" w:rsidR="00877161" w:rsidRPr="00A22CC4" w:rsidRDefault="00877161" w:rsidP="00F41751">
            <w:pPr>
              <w:jc w:val="right"/>
            </w:pPr>
            <w:r w:rsidRPr="00A22CC4">
              <w:t>Quantité utilisée :</w:t>
            </w:r>
          </w:p>
          <w:p w14:paraId="29013A65" w14:textId="77777777" w:rsidR="00877161" w:rsidRPr="00A22CC4" w:rsidRDefault="00877161" w:rsidP="00F41751">
            <w:pPr>
              <w:pStyle w:val="Sansinterligne"/>
            </w:pPr>
            <w:r w:rsidRPr="00A22CC4">
              <w:t>(</w:t>
            </w:r>
            <w:r w:rsidRPr="00422F8B">
              <w:rPr>
                <w:sz w:val="20"/>
                <w:szCs w:val="32"/>
              </w:rPr>
              <w:t>par chantier, ou par m² de mur</w:t>
            </w:r>
            <w:r w:rsidRPr="00A22CC4">
              <w:t xml:space="preserve">)  </w:t>
            </w:r>
          </w:p>
        </w:tc>
        <w:tc>
          <w:tcPr>
            <w:tcW w:w="2839" w:type="pct"/>
            <w:tcBorders>
              <w:bottom w:val="single" w:sz="4" w:space="0" w:color="000000" w:themeColor="text1"/>
            </w:tcBorders>
            <w:vAlign w:val="bottom"/>
          </w:tcPr>
          <w:p w14:paraId="2F2A09E3" w14:textId="77777777" w:rsidR="00877161" w:rsidRPr="00A22CC4" w:rsidRDefault="00877161" w:rsidP="00F41751">
            <w:sdt>
              <w:sdtPr>
                <w:rPr>
                  <w:color w:val="C00000"/>
                </w:rPr>
                <w:alias w:val="qte_banches"/>
                <w:tag w:val="qte_banches"/>
                <w:id w:val="-569492857"/>
                <w:placeholder>
                  <w:docPart w:val="7A66F77168AB4B778C15686716A425FE"/>
                </w:placeholder>
                <w:text/>
              </w:sdtPr>
              <w:sdtContent>
                <w:r w:rsidRPr="00A22CC4">
                  <w:rPr>
                    <w:color w:val="C00000"/>
                  </w:rPr>
                  <w:t>………</w:t>
                </w:r>
                <w:r w:rsidRPr="00A22CC4">
                  <w:rPr>
                    <w:color w:val="C00000"/>
                  </w:rPr>
                  <w:tab/>
                </w:r>
                <w:r w:rsidRPr="00A22CC4">
                  <w:rPr>
                    <w:color w:val="C00000"/>
                  </w:rPr>
                  <w:tab/>
                </w:r>
                <w:r w:rsidRPr="00A22CC4">
                  <w:rPr>
                    <w:color w:val="C00000"/>
                  </w:rPr>
                  <w:tab/>
                </w:r>
                <w:r w:rsidRPr="00A22CC4">
                  <w:rPr>
                    <w:color w:val="C00000"/>
                  </w:rPr>
                  <w:tab/>
                </w:r>
                <w:r w:rsidRPr="00A22CC4">
                  <w:rPr>
                    <w:color w:val="C00000"/>
                  </w:rPr>
                  <w:tab/>
                </w:r>
                <w:r w:rsidRPr="00A22CC4">
                  <w:rPr>
                    <w:color w:val="C00000"/>
                  </w:rPr>
                  <w:tab/>
                </w:r>
                <w:r w:rsidRPr="00A22CC4">
                  <w:rPr>
                    <w:color w:val="C00000"/>
                  </w:rPr>
                  <w:tab/>
                </w:r>
              </w:sdtContent>
            </w:sdt>
            <w:r w:rsidRPr="00A22CC4">
              <w:rPr>
                <w:color w:val="C00000"/>
              </w:rPr>
              <w:t xml:space="preserve"> </w:t>
            </w:r>
          </w:p>
        </w:tc>
      </w:tr>
      <w:tr w:rsidR="00877161" w:rsidRPr="00087527" w14:paraId="47919AB9" w14:textId="77777777" w:rsidTr="00F41751">
        <w:tc>
          <w:tcPr>
            <w:tcW w:w="1280" w:type="pct"/>
            <w:gridSpan w:val="2"/>
          </w:tcPr>
          <w:p w14:paraId="34FEB86F" w14:textId="77777777" w:rsidR="00877161" w:rsidRPr="00A22CC4" w:rsidRDefault="00877161" w:rsidP="00F41751">
            <w:pPr>
              <w:pStyle w:val="Retraitnormal"/>
              <w:ind w:left="0"/>
              <w:jc w:val="right"/>
            </w:pPr>
            <w:r w:rsidRPr="00A22CC4">
              <w:t>Préciser l’unité :</w:t>
            </w:r>
          </w:p>
        </w:tc>
        <w:tc>
          <w:tcPr>
            <w:tcW w:w="3720" w:type="pct"/>
            <w:gridSpan w:val="2"/>
            <w:vAlign w:val="bottom"/>
          </w:tcPr>
          <w:p w14:paraId="2AF657C3" w14:textId="77777777" w:rsidR="00877161" w:rsidRPr="00A22CC4" w:rsidRDefault="00877161" w:rsidP="00F41751">
            <w:sdt>
              <w:sdtPr>
                <w:id w:val="-17695324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22CC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A22CC4">
              <w:t xml:space="preserve"> kg</w:t>
            </w:r>
            <w:r w:rsidRPr="00A22CC4">
              <w:tab/>
            </w:r>
            <w:r w:rsidRPr="00A22CC4">
              <w:tab/>
            </w:r>
            <w:sdt>
              <w:sdtPr>
                <w:id w:val="-21313856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22CC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A22CC4">
              <w:t xml:space="preserve"> m3</w:t>
            </w:r>
            <w:r w:rsidRPr="00A22CC4">
              <w:tab/>
            </w:r>
            <w:r w:rsidRPr="00A22CC4">
              <w:tab/>
            </w:r>
            <w:sdt>
              <w:sdtPr>
                <w:id w:val="8975530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22CC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A22CC4">
              <w:t xml:space="preserve"> m²</w:t>
            </w:r>
            <w:r w:rsidRPr="00A22CC4">
              <w:tab/>
            </w:r>
            <w:sdt>
              <w:sdtPr>
                <w:id w:val="-18089307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22CC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A22CC4">
              <w:t xml:space="preserve"> autre (</w:t>
            </w:r>
            <w:sdt>
              <w:sdtPr>
                <w:alias w:val="unite_banches"/>
                <w:tag w:val="unite_banches"/>
                <w:id w:val="655413325"/>
                <w:placeholder>
                  <w:docPart w:val="1CABED511CCF41A8AD3DF67B408B8BD5"/>
                </w:placeholder>
                <w:text/>
              </w:sdtPr>
              <w:sdtContent>
                <w:r w:rsidRPr="00A22CC4">
                  <w:rPr>
                    <w:rStyle w:val="RponseCar"/>
                  </w:rPr>
                  <w:t>…….</w:t>
                </w:r>
                <w:r w:rsidRPr="00A22CC4">
                  <w:rPr>
                    <w:rStyle w:val="RponseCar"/>
                  </w:rPr>
                  <w:tab/>
                </w:r>
                <w:r w:rsidRPr="00A22CC4">
                  <w:rPr>
                    <w:rStyle w:val="RponseCar"/>
                  </w:rPr>
                  <w:tab/>
                </w:r>
              </w:sdtContent>
            </w:sdt>
            <w:r w:rsidRPr="00A22CC4">
              <w:t>)</w:t>
            </w:r>
          </w:p>
        </w:tc>
      </w:tr>
      <w:tr w:rsidR="00877161" w:rsidRPr="00087527" w14:paraId="17B44CB4" w14:textId="77777777" w:rsidTr="00F41751">
        <w:tc>
          <w:tcPr>
            <w:tcW w:w="1184" w:type="pct"/>
          </w:tcPr>
          <w:p w14:paraId="37E97E9A" w14:textId="77777777" w:rsidR="00877161" w:rsidRPr="002F092C" w:rsidRDefault="00877161" w:rsidP="00F41751">
            <w:pPr>
              <w:pStyle w:val="findeligne"/>
            </w:pPr>
          </w:p>
        </w:tc>
        <w:tc>
          <w:tcPr>
            <w:tcW w:w="3816" w:type="pct"/>
            <w:gridSpan w:val="3"/>
            <w:vAlign w:val="center"/>
          </w:tcPr>
          <w:p w14:paraId="13AABA28" w14:textId="77777777" w:rsidR="00877161" w:rsidRPr="002F092C" w:rsidRDefault="00877161" w:rsidP="00F41751">
            <w:pPr>
              <w:pStyle w:val="findeligne"/>
            </w:pPr>
          </w:p>
        </w:tc>
      </w:tr>
      <w:tr w:rsidR="00877161" w:rsidRPr="00087527" w14:paraId="460E773C" w14:textId="77777777" w:rsidTr="00F41751">
        <w:tc>
          <w:tcPr>
            <w:tcW w:w="2161" w:type="pct"/>
            <w:gridSpan w:val="3"/>
          </w:tcPr>
          <w:p w14:paraId="7AEF4365" w14:textId="77777777" w:rsidR="00877161" w:rsidRPr="00A22CC4" w:rsidRDefault="00877161" w:rsidP="00F41751">
            <w:pPr>
              <w:jc w:val="right"/>
            </w:pPr>
            <w:r w:rsidRPr="00A22CC4">
              <w:t>Qu</w:t>
            </w:r>
            <w:r>
              <w:t>elle proportion de ces équipements est issu de la récupération (</w:t>
            </w:r>
            <w:r w:rsidRPr="00422F8B">
              <w:rPr>
                <w:i/>
                <w:iCs/>
                <w:sz w:val="22"/>
                <w:szCs w:val="24"/>
              </w:rPr>
              <w:t>vieilles portes, plateau de bois, etc.</w:t>
            </w:r>
            <w:r w:rsidRPr="00A22CC4">
              <w:t>)</w:t>
            </w:r>
            <w:r>
              <w:t> ?</w:t>
            </w:r>
            <w:r w:rsidRPr="00A22CC4">
              <w:t xml:space="preserve"> </w:t>
            </w:r>
          </w:p>
        </w:tc>
        <w:tc>
          <w:tcPr>
            <w:tcW w:w="2839" w:type="pct"/>
            <w:tcBorders>
              <w:bottom w:val="single" w:sz="4" w:space="0" w:color="000000" w:themeColor="text1"/>
            </w:tcBorders>
            <w:vAlign w:val="bottom"/>
          </w:tcPr>
          <w:p w14:paraId="47F967C3" w14:textId="77777777" w:rsidR="00877161" w:rsidRPr="00A22CC4" w:rsidRDefault="00877161" w:rsidP="00F41751">
            <w:sdt>
              <w:sdtPr>
                <w:rPr>
                  <w:color w:val="C00000"/>
                </w:rPr>
                <w:alias w:val="qte_banches"/>
                <w:tag w:val="qte_banches"/>
                <w:id w:val="-261380330"/>
                <w:placeholder>
                  <w:docPart w:val="14025261D8B042D399648B153EC13FDC"/>
                </w:placeholder>
                <w:text/>
              </w:sdtPr>
              <w:sdtContent>
                <w:r w:rsidRPr="00A22CC4">
                  <w:rPr>
                    <w:color w:val="C00000"/>
                  </w:rPr>
                  <w:t>………</w:t>
                </w:r>
                <w:r w:rsidRPr="00A22CC4">
                  <w:rPr>
                    <w:color w:val="C00000"/>
                  </w:rPr>
                  <w:tab/>
                </w:r>
                <w:r w:rsidRPr="00A22CC4">
                  <w:rPr>
                    <w:color w:val="C00000"/>
                  </w:rPr>
                  <w:tab/>
                </w:r>
              </w:sdtContent>
            </w:sdt>
            <w:r w:rsidRPr="00A22CC4">
              <w:rPr>
                <w:color w:val="C00000"/>
              </w:rPr>
              <w:t xml:space="preserve"> </w:t>
            </w:r>
            <w:r w:rsidRPr="00A22CC4">
              <w:rPr>
                <w:i/>
                <w:iCs/>
                <w:sz w:val="22"/>
                <w:szCs w:val="24"/>
              </w:rPr>
              <w:t xml:space="preserve"> (en % de masse ou % de volume)</w:t>
            </w:r>
          </w:p>
        </w:tc>
      </w:tr>
      <w:tr w:rsidR="00877161" w:rsidRPr="00087527" w14:paraId="296CAE90" w14:textId="77777777" w:rsidTr="00F41751">
        <w:tc>
          <w:tcPr>
            <w:tcW w:w="1184" w:type="pct"/>
          </w:tcPr>
          <w:p w14:paraId="34011901" w14:textId="77777777" w:rsidR="00877161" w:rsidRDefault="00877161" w:rsidP="00F41751"/>
        </w:tc>
        <w:tc>
          <w:tcPr>
            <w:tcW w:w="3816" w:type="pct"/>
            <w:gridSpan w:val="3"/>
            <w:vAlign w:val="center"/>
          </w:tcPr>
          <w:p w14:paraId="29291DE5" w14:textId="77777777" w:rsidR="00877161" w:rsidRDefault="00877161" w:rsidP="00F41751"/>
        </w:tc>
      </w:tr>
      <w:tr w:rsidR="00877161" w:rsidRPr="00087527" w14:paraId="63C820F4" w14:textId="77777777" w:rsidTr="00F41751">
        <w:tc>
          <w:tcPr>
            <w:tcW w:w="2161" w:type="pct"/>
            <w:gridSpan w:val="3"/>
          </w:tcPr>
          <w:p w14:paraId="49719205" w14:textId="77777777" w:rsidR="00877161" w:rsidRDefault="00877161" w:rsidP="00F41751">
            <w:pPr>
              <w:jc w:val="right"/>
            </w:pPr>
            <w:r>
              <w:t xml:space="preserve">Nombre moyen de réutilisation de ce matériel sur d’autres chantiers : </w:t>
            </w:r>
          </w:p>
        </w:tc>
        <w:tc>
          <w:tcPr>
            <w:tcW w:w="2839" w:type="pct"/>
            <w:tcBorders>
              <w:bottom w:val="single" w:sz="4" w:space="0" w:color="000000" w:themeColor="text1"/>
            </w:tcBorders>
            <w:vAlign w:val="bottom"/>
          </w:tcPr>
          <w:p w14:paraId="24FB9D23" w14:textId="77777777" w:rsidR="00877161" w:rsidRDefault="00877161" w:rsidP="00F41751">
            <w:sdt>
              <w:sdtPr>
                <w:rPr>
                  <w:i/>
                  <w:iCs/>
                  <w:color w:val="C00000"/>
                </w:rPr>
                <w:alias w:val="nbr_reutilisation_banches"/>
                <w:tag w:val="nbr_reutilisation_banches"/>
                <w:id w:val="612714563"/>
                <w:placeholder>
                  <w:docPart w:val="8F0598DF06ED4E50BCF620A044BA5335"/>
                </w:placeholder>
                <w:text/>
              </w:sdtPr>
              <w:sdtContent>
                <w:r w:rsidRPr="004B6F20">
                  <w:rPr>
                    <w:i/>
                    <w:iCs/>
                    <w:color w:val="C00000"/>
                  </w:rPr>
                  <w:t>……</w:t>
                </w:r>
                <w:r>
                  <w:rPr>
                    <w:i/>
                    <w:iCs/>
                    <w:color w:val="C00000"/>
                  </w:rPr>
                  <w:t>…</w:t>
                </w:r>
                <w:r>
                  <w:rPr>
                    <w:i/>
                    <w:iCs/>
                    <w:color w:val="C00000"/>
                  </w:rPr>
                  <w:tab/>
                </w:r>
                <w:r>
                  <w:rPr>
                    <w:i/>
                    <w:iCs/>
                    <w:color w:val="C00000"/>
                  </w:rPr>
                  <w:tab/>
                </w:r>
                <w:r>
                  <w:rPr>
                    <w:i/>
                    <w:iCs/>
                    <w:color w:val="C00000"/>
                  </w:rPr>
                  <w:tab/>
                </w:r>
                <w:r>
                  <w:rPr>
                    <w:i/>
                    <w:iCs/>
                    <w:color w:val="C00000"/>
                  </w:rPr>
                  <w:tab/>
                </w:r>
                <w:r>
                  <w:rPr>
                    <w:i/>
                    <w:iCs/>
                    <w:color w:val="C00000"/>
                  </w:rPr>
                  <w:tab/>
                </w:r>
                <w:r>
                  <w:rPr>
                    <w:i/>
                    <w:iCs/>
                    <w:color w:val="C00000"/>
                  </w:rPr>
                  <w:tab/>
                </w:r>
                <w:r>
                  <w:rPr>
                    <w:i/>
                    <w:iCs/>
                    <w:color w:val="C00000"/>
                  </w:rPr>
                  <w:tab/>
                </w:r>
              </w:sdtContent>
            </w:sdt>
          </w:p>
        </w:tc>
      </w:tr>
      <w:tr w:rsidR="00877161" w:rsidRPr="00087527" w14:paraId="58F451C0" w14:textId="77777777" w:rsidTr="00F41751">
        <w:tc>
          <w:tcPr>
            <w:tcW w:w="1184" w:type="pct"/>
          </w:tcPr>
          <w:p w14:paraId="0FA5174C" w14:textId="77777777" w:rsidR="00877161" w:rsidRDefault="00877161" w:rsidP="00F41751"/>
        </w:tc>
        <w:tc>
          <w:tcPr>
            <w:tcW w:w="3816" w:type="pct"/>
            <w:gridSpan w:val="3"/>
            <w:vAlign w:val="center"/>
          </w:tcPr>
          <w:p w14:paraId="4B7B6C3E" w14:textId="77777777" w:rsidR="00877161" w:rsidRDefault="00877161" w:rsidP="00F41751"/>
        </w:tc>
      </w:tr>
      <w:tr w:rsidR="00877161" w:rsidRPr="00087527" w14:paraId="4F993637" w14:textId="77777777" w:rsidTr="00F41751">
        <w:tc>
          <w:tcPr>
            <w:tcW w:w="5000" w:type="pct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sdt>
            <w:sdtPr>
              <w:alias w:val="com_libre_scenario_meo"/>
              <w:tag w:val="com_libre_scenario_meo"/>
              <w:id w:val="-981923314"/>
              <w:placeholder>
                <w:docPart w:val="8ADCCC75D7774324BEE744D3A0F98E0C"/>
              </w:placeholder>
              <w:text w:multiLine="1"/>
            </w:sdtPr>
            <w:sdtContent>
              <w:p w14:paraId="2FF11AAD" w14:textId="77777777" w:rsidR="00877161" w:rsidRDefault="00877161" w:rsidP="00F41751">
                <w:pPr>
                  <w:pStyle w:val="Rponse"/>
                </w:pPr>
                <w:r>
                  <w:t xml:space="preserve">Zone de commentaire libre … </w:t>
                </w:r>
                <w:r>
                  <w:br/>
                </w:r>
                <w:r>
                  <w:br/>
                </w:r>
                <w:r>
                  <w:br/>
                </w:r>
                <w:r>
                  <w:br/>
                </w:r>
                <w:r>
                  <w:br/>
                </w:r>
                <w:r>
                  <w:br/>
                </w:r>
              </w:p>
            </w:sdtContent>
          </w:sdt>
        </w:tc>
      </w:tr>
    </w:tbl>
    <w:p w14:paraId="21C7B21D" w14:textId="32CCC9D9" w:rsidR="000427B7" w:rsidRDefault="00877161">
      <w:r>
        <w:rPr>
          <w:b/>
        </w:rPr>
        <w:t xml:space="preserve"> </w:t>
      </w:r>
      <w:r w:rsidR="000427B7">
        <w:rPr>
          <w:b/>
        </w:rPr>
        <w:br w:type="page"/>
      </w:r>
    </w:p>
    <w:tbl>
      <w:tblPr>
        <w:tblStyle w:val="Grilledetableau1"/>
        <w:tblW w:w="5654" w:type="pct"/>
        <w:tblInd w:w="-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9"/>
        <w:gridCol w:w="284"/>
        <w:gridCol w:w="4111"/>
        <w:gridCol w:w="2693"/>
      </w:tblGrid>
      <w:tr w:rsidR="00877161" w:rsidRPr="00614775" w14:paraId="375FB095" w14:textId="77777777" w:rsidTr="00F41751">
        <w:tc>
          <w:tcPr>
            <w:tcW w:w="5000" w:type="pct"/>
            <w:gridSpan w:val="4"/>
            <w:shd w:val="clear" w:color="auto" w:fill="00823B"/>
            <w:vAlign w:val="center"/>
          </w:tcPr>
          <w:p w14:paraId="4C9CD337" w14:textId="485C8187" w:rsidR="00877161" w:rsidRPr="008D01F1" w:rsidRDefault="00C057DA" w:rsidP="00F41751">
            <w:pPr>
              <w:pStyle w:val="Titre1"/>
            </w:pPr>
            <w:r>
              <w:rPr>
                <w:rFonts w:asciiTheme="minorHAnsi" w:hAnsiTheme="minorHAnsi"/>
                <w:b w:val="0"/>
                <w:color w:val="auto"/>
                <w:sz w:val="24"/>
                <w:szCs w:val="28"/>
              </w:rPr>
              <w:lastRenderedPageBreak/>
              <w:br w:type="page"/>
            </w:r>
            <w:r w:rsidR="00877161" w:rsidRPr="00877161">
              <w:t xml:space="preserve">Scénarios sur la déconstruction/démolition </w:t>
            </w:r>
            <w:r w:rsidR="00877161" w:rsidRPr="00877161">
              <w:rPr>
                <w:i/>
                <w:iCs/>
                <w:sz w:val="24"/>
                <w:szCs w:val="24"/>
              </w:rPr>
              <w:t>(à remplir plusieurs fois si nécessaire)</w:t>
            </w:r>
          </w:p>
        </w:tc>
      </w:tr>
      <w:tr w:rsidR="00877161" w:rsidRPr="00087527" w14:paraId="6A61D630" w14:textId="77777777" w:rsidTr="00F41751">
        <w:tc>
          <w:tcPr>
            <w:tcW w:w="5000" w:type="pct"/>
            <w:gridSpan w:val="4"/>
          </w:tcPr>
          <w:p w14:paraId="1A6D339D" w14:textId="350EAEB0" w:rsidR="00877161" w:rsidRDefault="00877161" w:rsidP="00877161">
            <w:r w:rsidRPr="00977397">
              <w:t xml:space="preserve">Dans cette partie, les scénarios de déconstruction demandés concernent </w:t>
            </w:r>
            <w:r w:rsidRPr="00877161">
              <w:rPr>
                <w:b/>
                <w:bCs/>
                <w:u w:val="single"/>
              </w:rPr>
              <w:t>vos pratiques générales, et pas uniquement ce chantier</w:t>
            </w:r>
            <w:r w:rsidRPr="00977397">
              <w:t>.</w:t>
            </w:r>
            <w:r>
              <w:t xml:space="preserve"> Vous pouvez les remplir autant de fois que </w:t>
            </w:r>
            <w:r>
              <w:t>vous avez d’expériences différentes à partager</w:t>
            </w:r>
            <w:r>
              <w:t>.</w:t>
            </w:r>
          </w:p>
        </w:tc>
      </w:tr>
      <w:tr w:rsidR="00422F8B" w:rsidRPr="00087527" w14:paraId="11E8895F" w14:textId="77777777" w:rsidTr="007925B7">
        <w:tc>
          <w:tcPr>
            <w:tcW w:w="1528" w:type="pct"/>
          </w:tcPr>
          <w:p w14:paraId="1715F416" w14:textId="546AB96A" w:rsidR="00422F8B" w:rsidRPr="005B0795" w:rsidRDefault="00422F8B" w:rsidP="007925B7">
            <w:pPr>
              <w:pStyle w:val="Retraitnormal"/>
              <w:ind w:left="0"/>
              <w:jc w:val="right"/>
            </w:pPr>
            <w:r w:rsidRPr="005B0795">
              <w:t xml:space="preserve">Technique </w:t>
            </w:r>
            <w:r>
              <w:t>concernée :</w:t>
            </w:r>
          </w:p>
        </w:tc>
        <w:tc>
          <w:tcPr>
            <w:tcW w:w="3472" w:type="pct"/>
            <w:gridSpan w:val="3"/>
            <w:vAlign w:val="center"/>
          </w:tcPr>
          <w:p w14:paraId="4041B9CC" w14:textId="77777777" w:rsidR="00422F8B" w:rsidRPr="005B0795" w:rsidRDefault="00000000" w:rsidP="007925B7">
            <w:sdt>
              <w:sdtPr>
                <w:tag w:val="adobe_y"/>
                <w:id w:val="21231000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22F8B" w:rsidRPr="005B079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22F8B" w:rsidRPr="005B0795">
              <w:t xml:space="preserve"> Adobe</w:t>
            </w:r>
            <w:r w:rsidR="00422F8B" w:rsidRPr="005B0795">
              <w:tab/>
            </w:r>
            <w:sdt>
              <w:sdtPr>
                <w:tag w:val="bauge_y"/>
                <w:id w:val="-11623090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22F8B" w:rsidRPr="005B079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22F8B" w:rsidRPr="005B0795">
              <w:t xml:space="preserve"> Bauge </w:t>
            </w:r>
            <w:r w:rsidR="00422F8B" w:rsidRPr="005B0795">
              <w:tab/>
            </w:r>
            <w:r w:rsidR="00422F8B" w:rsidRPr="005B0795">
              <w:tab/>
            </w:r>
            <w:sdt>
              <w:sdtPr>
                <w:tag w:val="enduit_y"/>
                <w:id w:val="-10703490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22F8B" w:rsidRPr="005B079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22F8B" w:rsidRPr="005B0795">
              <w:t xml:space="preserve"> Enduit en terre crue</w:t>
            </w:r>
          </w:p>
          <w:p w14:paraId="34819DBA" w14:textId="77777777" w:rsidR="00422F8B" w:rsidRPr="005B0795" w:rsidRDefault="00000000" w:rsidP="00422F8B">
            <w:pPr>
              <w:spacing w:before="0"/>
            </w:pPr>
            <w:sdt>
              <w:sdtPr>
                <w:tag w:val="pise_y"/>
                <w:id w:val="-7335465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22F8B" w:rsidRPr="005B079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22F8B" w:rsidRPr="005B0795">
              <w:t xml:space="preserve"> Pisé</w:t>
            </w:r>
            <w:r w:rsidR="00422F8B" w:rsidRPr="005B0795">
              <w:tab/>
            </w:r>
            <w:r w:rsidR="00422F8B" w:rsidRPr="005B0795">
              <w:tab/>
            </w:r>
            <w:sdt>
              <w:sdtPr>
                <w:tag w:val="ta_y"/>
                <w:id w:val="-2238346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22F8B" w:rsidRPr="005B079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22F8B" w:rsidRPr="005B0795">
              <w:t xml:space="preserve"> Terre Allégée </w:t>
            </w:r>
            <w:r w:rsidR="00422F8B" w:rsidRPr="005B0795">
              <w:tab/>
            </w:r>
            <w:sdt>
              <w:sdtPr>
                <w:tag w:val="torchis_y"/>
                <w:id w:val="-10330442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22F8B" w:rsidRPr="005B079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22F8B" w:rsidRPr="005B0795">
              <w:t xml:space="preserve"> Torchis</w:t>
            </w:r>
          </w:p>
          <w:p w14:paraId="6B8CC182" w14:textId="77777777" w:rsidR="00422F8B" w:rsidRPr="005B0795" w:rsidRDefault="00422F8B" w:rsidP="007925B7">
            <w:pPr>
              <w:pStyle w:val="findeligne"/>
            </w:pPr>
          </w:p>
        </w:tc>
      </w:tr>
      <w:tr w:rsidR="000427B7" w:rsidRPr="00087527" w14:paraId="52083676" w14:textId="77777777" w:rsidTr="00413579">
        <w:tc>
          <w:tcPr>
            <w:tcW w:w="1667" w:type="pct"/>
            <w:gridSpan w:val="2"/>
          </w:tcPr>
          <w:p w14:paraId="3CE4AE42" w14:textId="77777777" w:rsidR="000427B7" w:rsidRPr="004D76EC" w:rsidRDefault="000427B7" w:rsidP="00413579">
            <w:pPr>
              <w:jc w:val="right"/>
              <w:rPr>
                <w:b/>
                <w:bCs/>
                <w:color w:val="0B2A3F" w:themeColor="accent2" w:themeShade="BF"/>
                <w:sz w:val="28"/>
              </w:rPr>
            </w:pPr>
            <w:r w:rsidRPr="005522F4">
              <w:t>Avez-vous déjà participé à la démolition</w:t>
            </w:r>
            <w:r>
              <w:t xml:space="preserve"> ou </w:t>
            </w:r>
            <w:r w:rsidRPr="005522F4">
              <w:t>déconstruction d’un ouvrage en terre crue</w:t>
            </w:r>
            <w:r>
              <w:t xml:space="preserve"> </w:t>
            </w:r>
            <w:r w:rsidRPr="005522F4">
              <w:t>?</w:t>
            </w:r>
          </w:p>
        </w:tc>
        <w:tc>
          <w:tcPr>
            <w:tcW w:w="3333" w:type="pct"/>
            <w:gridSpan w:val="2"/>
            <w:vAlign w:val="center"/>
          </w:tcPr>
          <w:p w14:paraId="2BFDEDD3" w14:textId="77777777" w:rsidR="000427B7" w:rsidRDefault="000427B7" w:rsidP="00413579">
            <w:r>
              <w:t>Démolition :</w:t>
            </w:r>
            <w:r>
              <w:tab/>
              <w:t xml:space="preserve"> </w:t>
            </w:r>
            <w:sdt>
              <w:sdtPr>
                <w:tag w:val="demo_y"/>
                <w:id w:val="-19667998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partielle</w:t>
            </w:r>
            <w:r>
              <w:tab/>
              <w:t xml:space="preserve"> </w:t>
            </w:r>
            <w:sdt>
              <w:sdtPr>
                <w:tag w:val="demo_y"/>
                <w:id w:val="-8521109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totale</w:t>
            </w:r>
          </w:p>
          <w:p w14:paraId="479974F2" w14:textId="77777777" w:rsidR="000427B7" w:rsidRDefault="00000000" w:rsidP="00413579">
            <w:sdt>
              <w:sdtPr>
                <w:tag w:val="demo_n"/>
                <w:id w:val="-8102500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427B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427B7">
              <w:t xml:space="preserve"> Perçage d’ouvertures</w:t>
            </w:r>
          </w:p>
          <w:p w14:paraId="652831B7" w14:textId="77777777" w:rsidR="000427B7" w:rsidRPr="00087527" w:rsidRDefault="00000000" w:rsidP="00413579">
            <w:sdt>
              <w:sdtPr>
                <w:tag w:val="demo_n"/>
                <w:id w:val="19232261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427B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427B7">
              <w:t xml:space="preserve"> Autre (</w:t>
            </w:r>
            <w:sdt>
              <w:sdtPr>
                <w:rPr>
                  <w:rStyle w:val="RponseCar"/>
                </w:rPr>
                <w:alias w:val="type_chantier_demolition"/>
                <w:tag w:val="type_chantier_demolition"/>
                <w:id w:val="-972597161"/>
                <w:placeholder>
                  <w:docPart w:val="644A793994F74566AA629B8C1F2D1A87"/>
                </w:placeholder>
                <w:text/>
              </w:sdtPr>
              <w:sdtContent>
                <w:r w:rsidR="000427B7">
                  <w:rPr>
                    <w:rStyle w:val="RponseCar"/>
                  </w:rPr>
                  <w:t>préciser ici</w:t>
                </w:r>
              </w:sdtContent>
            </w:sdt>
            <w:r w:rsidR="000427B7">
              <w:t>)</w:t>
            </w:r>
          </w:p>
        </w:tc>
      </w:tr>
      <w:tr w:rsidR="000427B7" w14:paraId="0ED29B4D" w14:textId="77777777" w:rsidTr="00413579">
        <w:tc>
          <w:tcPr>
            <w:tcW w:w="1667" w:type="pct"/>
            <w:gridSpan w:val="2"/>
          </w:tcPr>
          <w:p w14:paraId="201E25CF" w14:textId="77777777" w:rsidR="000427B7" w:rsidRDefault="000427B7" w:rsidP="00413579">
            <w:pPr>
              <w:pStyle w:val="findeligne"/>
              <w:jc w:val="right"/>
            </w:pPr>
          </w:p>
        </w:tc>
        <w:tc>
          <w:tcPr>
            <w:tcW w:w="3333" w:type="pct"/>
            <w:gridSpan w:val="2"/>
            <w:vAlign w:val="bottom"/>
          </w:tcPr>
          <w:p w14:paraId="3F9D40FA" w14:textId="77777777" w:rsidR="000427B7" w:rsidRDefault="000427B7" w:rsidP="00413579">
            <w:pPr>
              <w:pStyle w:val="findeligne"/>
            </w:pPr>
          </w:p>
        </w:tc>
      </w:tr>
      <w:tr w:rsidR="000427B7" w:rsidRPr="00087527" w14:paraId="1CED93B2" w14:textId="77777777" w:rsidTr="00413579">
        <w:tc>
          <w:tcPr>
            <w:tcW w:w="1667" w:type="pct"/>
            <w:gridSpan w:val="2"/>
            <w:vAlign w:val="bottom"/>
          </w:tcPr>
          <w:p w14:paraId="409CA2B4" w14:textId="77777777" w:rsidR="000427B7" w:rsidRPr="004D76EC" w:rsidRDefault="000427B7" w:rsidP="00413579">
            <w:pPr>
              <w:jc w:val="right"/>
              <w:rPr>
                <w:b/>
                <w:bCs/>
                <w:color w:val="0B2A3F" w:themeColor="accent2" w:themeShade="BF"/>
                <w:sz w:val="28"/>
              </w:rPr>
            </w:pPr>
            <w:r>
              <w:t>Taille du chantier de démolition :</w:t>
            </w:r>
          </w:p>
        </w:tc>
        <w:tc>
          <w:tcPr>
            <w:tcW w:w="3333" w:type="pct"/>
            <w:gridSpan w:val="2"/>
            <w:tcBorders>
              <w:bottom w:val="single" w:sz="4" w:space="0" w:color="auto"/>
            </w:tcBorders>
            <w:vAlign w:val="bottom"/>
          </w:tcPr>
          <w:p w14:paraId="541AA30A" w14:textId="77777777" w:rsidR="000427B7" w:rsidRPr="00087527" w:rsidRDefault="00000000" w:rsidP="00413579">
            <w:sdt>
              <w:sdtPr>
                <w:rPr>
                  <w:rStyle w:val="RponseCar"/>
                </w:rPr>
                <w:alias w:val="taille_chantier_demolition"/>
                <w:tag w:val="taille_chantier_demolition"/>
                <w:id w:val="-2055761368"/>
                <w:placeholder>
                  <w:docPart w:val="0E1E154185834201AB26DBF595E01D9E"/>
                </w:placeholder>
                <w:text/>
              </w:sdtPr>
              <w:sdtContent>
                <w:r w:rsidR="000427B7">
                  <w:rPr>
                    <w:rStyle w:val="RponseCar"/>
                  </w:rPr>
                  <w:t>En m3, m² de mur, kg de terre, …</w:t>
                </w:r>
                <w:r w:rsidR="000427B7">
                  <w:rPr>
                    <w:rStyle w:val="RponseCar"/>
                  </w:rPr>
                  <w:tab/>
                </w:r>
                <w:r w:rsidR="000427B7">
                  <w:rPr>
                    <w:rStyle w:val="RponseCar"/>
                  </w:rPr>
                  <w:tab/>
                </w:r>
                <w:r w:rsidR="000427B7">
                  <w:rPr>
                    <w:rStyle w:val="RponseCar"/>
                  </w:rPr>
                  <w:tab/>
                </w:r>
                <w:r w:rsidR="000427B7">
                  <w:rPr>
                    <w:rStyle w:val="RponseCar"/>
                  </w:rPr>
                  <w:tab/>
                </w:r>
                <w:r w:rsidR="000427B7">
                  <w:rPr>
                    <w:rStyle w:val="RponseCar"/>
                  </w:rPr>
                  <w:tab/>
                </w:r>
              </w:sdtContent>
            </w:sdt>
          </w:p>
        </w:tc>
      </w:tr>
      <w:tr w:rsidR="000427B7" w14:paraId="4D3C0EAF" w14:textId="77777777" w:rsidTr="00413579">
        <w:tc>
          <w:tcPr>
            <w:tcW w:w="1667" w:type="pct"/>
            <w:gridSpan w:val="2"/>
          </w:tcPr>
          <w:p w14:paraId="6147DE11" w14:textId="77777777" w:rsidR="000427B7" w:rsidRDefault="000427B7" w:rsidP="00413579">
            <w:pPr>
              <w:pStyle w:val="findeligne"/>
              <w:jc w:val="right"/>
            </w:pPr>
          </w:p>
        </w:tc>
        <w:tc>
          <w:tcPr>
            <w:tcW w:w="3333" w:type="pct"/>
            <w:gridSpan w:val="2"/>
            <w:tcBorders>
              <w:top w:val="single" w:sz="4" w:space="0" w:color="auto"/>
            </w:tcBorders>
            <w:vAlign w:val="bottom"/>
          </w:tcPr>
          <w:p w14:paraId="1D1F1A2E" w14:textId="77777777" w:rsidR="000427B7" w:rsidRDefault="000427B7" w:rsidP="00413579">
            <w:pPr>
              <w:pStyle w:val="findeligne"/>
            </w:pPr>
          </w:p>
        </w:tc>
      </w:tr>
      <w:tr w:rsidR="000427B7" w:rsidRPr="0001011C" w14:paraId="1477E4E5" w14:textId="77777777" w:rsidTr="00413579">
        <w:tc>
          <w:tcPr>
            <w:tcW w:w="1667" w:type="pct"/>
            <w:gridSpan w:val="2"/>
          </w:tcPr>
          <w:p w14:paraId="140C1D5A" w14:textId="77777777" w:rsidR="000427B7" w:rsidRPr="00087527" w:rsidRDefault="000427B7" w:rsidP="00413579">
            <w:pPr>
              <w:pStyle w:val="Retraitnormal"/>
              <w:ind w:left="0"/>
              <w:jc w:val="right"/>
            </w:pPr>
            <w:r>
              <w:t xml:space="preserve">Type d’équipement utilisé et durée associée : </w:t>
            </w:r>
          </w:p>
        </w:tc>
        <w:tc>
          <w:tcPr>
            <w:tcW w:w="2014" w:type="pct"/>
            <w:vAlign w:val="bottom"/>
          </w:tcPr>
          <w:p w14:paraId="2FCECE01" w14:textId="77777777" w:rsidR="000427B7" w:rsidRDefault="00000000" w:rsidP="00413579">
            <w:sdt>
              <w:sdtPr>
                <w:tag w:val="demo_y"/>
                <w:id w:val="-6273945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427B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427B7">
              <w:t xml:space="preserve"> Outils manuels</w:t>
            </w:r>
          </w:p>
          <w:p w14:paraId="2BC1BAB5" w14:textId="77777777" w:rsidR="000427B7" w:rsidRDefault="00000000" w:rsidP="00413579">
            <w:sdt>
              <w:sdtPr>
                <w:tag w:val="demo_y"/>
                <w:id w:val="11443161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427B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427B7">
              <w:t xml:space="preserve"> Minipelle</w:t>
            </w:r>
          </w:p>
          <w:p w14:paraId="42246A06" w14:textId="7F662E23" w:rsidR="000427B7" w:rsidRDefault="00000000" w:rsidP="00413579">
            <w:sdt>
              <w:sdtPr>
                <w:tag w:val="demo_n"/>
                <w:id w:val="16608143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427B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427B7">
              <w:t xml:space="preserve"> Outils électroportatifs (burineur, disqueuse, etc.</w:t>
            </w:r>
            <w:r w:rsidR="00FC794E">
              <w:t> : préciser le type</w:t>
            </w:r>
            <w:r w:rsidR="000427B7">
              <w:t>)</w:t>
            </w:r>
          </w:p>
          <w:p w14:paraId="0A0451D5" w14:textId="77777777" w:rsidR="000427B7" w:rsidRDefault="00000000" w:rsidP="00413579">
            <w:sdt>
              <w:sdtPr>
                <w:tag w:val="demo_n"/>
                <w:id w:val="-17603638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427B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427B7">
              <w:t xml:space="preserve"> Autre (</w:t>
            </w:r>
            <w:sdt>
              <w:sdtPr>
                <w:rPr>
                  <w:rStyle w:val="RponseCar"/>
                </w:rPr>
                <w:alias w:val="autre_equipement_deconstruction"/>
                <w:tag w:val="autre_equipement_deconstruction"/>
                <w:id w:val="-245341981"/>
                <w:placeholder>
                  <w:docPart w:val="FE81E6B75233490CA4C52ACE8A5940EA"/>
                </w:placeholder>
                <w:text/>
              </w:sdtPr>
              <w:sdtContent>
                <w:r w:rsidR="000427B7">
                  <w:rPr>
                    <w:rStyle w:val="RponseCar"/>
                  </w:rPr>
                  <w:t>préciser ici</w:t>
                </w:r>
              </w:sdtContent>
            </w:sdt>
            <w:r w:rsidR="000427B7">
              <w:t>)</w:t>
            </w:r>
          </w:p>
        </w:tc>
        <w:tc>
          <w:tcPr>
            <w:tcW w:w="1319" w:type="pct"/>
            <w:vAlign w:val="bottom"/>
          </w:tcPr>
          <w:p w14:paraId="62C41033" w14:textId="77777777" w:rsidR="000427B7" w:rsidRDefault="000427B7" w:rsidP="00413579">
            <w:pPr>
              <w:rPr>
                <w:rStyle w:val="RponseCar"/>
              </w:rPr>
            </w:pPr>
            <w:r>
              <w:t xml:space="preserve">Durée :  </w:t>
            </w:r>
            <w:sdt>
              <w:sdtPr>
                <w:rPr>
                  <w:rStyle w:val="RponseCar"/>
                </w:rPr>
                <w:alias w:val="duree_1"/>
                <w:tag w:val="duree_1"/>
                <w:id w:val="-275718842"/>
                <w:placeholder>
                  <w:docPart w:val="68A7C4C049784A6D8323DF895D9C7C48"/>
                </w:placeholder>
                <w:text/>
              </w:sdtPr>
              <w:sdtContent>
                <w:r>
                  <w:rPr>
                    <w:rStyle w:val="RponseCar"/>
                  </w:rPr>
                  <w:t>…</w:t>
                </w:r>
                <w:proofErr w:type="gramStart"/>
                <w:r>
                  <w:rPr>
                    <w:rStyle w:val="RponseCar"/>
                  </w:rPr>
                  <w:t>…….</w:t>
                </w:r>
                <w:proofErr w:type="gramEnd"/>
              </w:sdtContent>
            </w:sdt>
          </w:p>
          <w:p w14:paraId="16AE5ABB" w14:textId="77777777" w:rsidR="000427B7" w:rsidRDefault="000427B7" w:rsidP="00413579">
            <w:pPr>
              <w:rPr>
                <w:rStyle w:val="RponseCar"/>
              </w:rPr>
            </w:pPr>
            <w:r>
              <w:t xml:space="preserve">Durée :  </w:t>
            </w:r>
            <w:sdt>
              <w:sdtPr>
                <w:rPr>
                  <w:rStyle w:val="RponseCar"/>
                </w:rPr>
                <w:alias w:val="duree_2"/>
                <w:tag w:val="duree_2"/>
                <w:id w:val="1958525971"/>
                <w:placeholder>
                  <w:docPart w:val="504D709EB0A44FE3B214CFB659D5C64B"/>
                </w:placeholder>
                <w:text/>
              </w:sdtPr>
              <w:sdtContent>
                <w:r>
                  <w:rPr>
                    <w:rStyle w:val="RponseCar"/>
                  </w:rPr>
                  <w:t>…</w:t>
                </w:r>
                <w:proofErr w:type="gramStart"/>
                <w:r>
                  <w:rPr>
                    <w:rStyle w:val="RponseCar"/>
                  </w:rPr>
                  <w:t>…….</w:t>
                </w:r>
                <w:proofErr w:type="gramEnd"/>
              </w:sdtContent>
            </w:sdt>
          </w:p>
          <w:p w14:paraId="39DB887B" w14:textId="77777777" w:rsidR="000427B7" w:rsidRDefault="000427B7" w:rsidP="00413579">
            <w:pPr>
              <w:rPr>
                <w:rStyle w:val="RponseCar"/>
              </w:rPr>
            </w:pPr>
            <w:r>
              <w:t xml:space="preserve">Durée :  </w:t>
            </w:r>
            <w:sdt>
              <w:sdtPr>
                <w:rPr>
                  <w:rStyle w:val="RponseCar"/>
                </w:rPr>
                <w:alias w:val="duree_3"/>
                <w:tag w:val="duree_3"/>
                <w:id w:val="-495107758"/>
                <w:placeholder>
                  <w:docPart w:val="5025F55E2BAC4A0B9AD3558C45060D4F"/>
                </w:placeholder>
                <w:text/>
              </w:sdtPr>
              <w:sdtContent>
                <w:r>
                  <w:rPr>
                    <w:rStyle w:val="RponseCar"/>
                  </w:rPr>
                  <w:t>…</w:t>
                </w:r>
                <w:proofErr w:type="gramStart"/>
                <w:r>
                  <w:rPr>
                    <w:rStyle w:val="RponseCar"/>
                  </w:rPr>
                  <w:t>…….</w:t>
                </w:r>
                <w:proofErr w:type="gramEnd"/>
              </w:sdtContent>
            </w:sdt>
          </w:p>
          <w:p w14:paraId="360FBAA4" w14:textId="77777777" w:rsidR="000427B7" w:rsidRPr="0001011C" w:rsidRDefault="000427B7" w:rsidP="00413579">
            <w:pPr>
              <w:spacing w:after="200"/>
            </w:pPr>
            <w:r>
              <w:t xml:space="preserve">Durée :  </w:t>
            </w:r>
            <w:sdt>
              <w:sdtPr>
                <w:rPr>
                  <w:rStyle w:val="RponseCar"/>
                </w:rPr>
                <w:alias w:val="duree_4"/>
                <w:tag w:val="duree_4"/>
                <w:id w:val="1481571549"/>
                <w:placeholder>
                  <w:docPart w:val="24396F0C694946B8AD9A7C781E0684E9"/>
                </w:placeholder>
                <w:text/>
              </w:sdtPr>
              <w:sdtContent>
                <w:r>
                  <w:rPr>
                    <w:rStyle w:val="RponseCar"/>
                  </w:rPr>
                  <w:t>…</w:t>
                </w:r>
                <w:proofErr w:type="gramStart"/>
                <w:r>
                  <w:rPr>
                    <w:rStyle w:val="RponseCar"/>
                  </w:rPr>
                  <w:t>…….</w:t>
                </w:r>
                <w:proofErr w:type="gramEnd"/>
              </w:sdtContent>
            </w:sdt>
          </w:p>
        </w:tc>
      </w:tr>
      <w:tr w:rsidR="000427B7" w14:paraId="75BAE8E8" w14:textId="77777777" w:rsidTr="00413579">
        <w:tc>
          <w:tcPr>
            <w:tcW w:w="1667" w:type="pct"/>
            <w:gridSpan w:val="2"/>
          </w:tcPr>
          <w:p w14:paraId="5694EB53" w14:textId="77777777" w:rsidR="000427B7" w:rsidRDefault="000427B7" w:rsidP="00413579">
            <w:pPr>
              <w:pStyle w:val="findeligne"/>
              <w:jc w:val="right"/>
            </w:pPr>
          </w:p>
        </w:tc>
        <w:tc>
          <w:tcPr>
            <w:tcW w:w="3333" w:type="pct"/>
            <w:gridSpan w:val="2"/>
            <w:vAlign w:val="bottom"/>
          </w:tcPr>
          <w:p w14:paraId="2A14A998" w14:textId="77777777" w:rsidR="000427B7" w:rsidRDefault="000427B7" w:rsidP="00413579">
            <w:pPr>
              <w:pStyle w:val="findeligne"/>
            </w:pPr>
          </w:p>
        </w:tc>
      </w:tr>
      <w:tr w:rsidR="000427B7" w:rsidRPr="00087527" w14:paraId="4F813758" w14:textId="77777777" w:rsidTr="00413579">
        <w:tc>
          <w:tcPr>
            <w:tcW w:w="1667" w:type="pct"/>
            <w:gridSpan w:val="2"/>
          </w:tcPr>
          <w:p w14:paraId="1E86116E" w14:textId="77777777" w:rsidR="000427B7" w:rsidRPr="00087527" w:rsidRDefault="000427B7" w:rsidP="00413579">
            <w:pPr>
              <w:pStyle w:val="Retraitnormal"/>
              <w:ind w:left="0"/>
              <w:jc w:val="right"/>
            </w:pPr>
            <w:r w:rsidRPr="004D76EC">
              <w:t>Décrivez le devenir des gravats après démolition :</w:t>
            </w:r>
            <w:r>
              <w:t xml:space="preserve"> </w:t>
            </w:r>
          </w:p>
        </w:tc>
        <w:tc>
          <w:tcPr>
            <w:tcW w:w="3333" w:type="pct"/>
            <w:gridSpan w:val="2"/>
            <w:vAlign w:val="bottom"/>
          </w:tcPr>
          <w:p w14:paraId="18577A43" w14:textId="77777777" w:rsidR="000427B7" w:rsidRDefault="00000000" w:rsidP="00413579">
            <w:sdt>
              <w:sdtPr>
                <w:rPr>
                  <w:rFonts w:ascii="MS Gothic" w:eastAsia="MS Gothic" w:hAnsi="MS Gothic" w:hint="eastAsia"/>
                </w:rPr>
                <w:id w:val="-15048115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427B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427B7">
              <w:t xml:space="preserve"> Réutilisés sur le même chantier</w:t>
            </w:r>
          </w:p>
          <w:p w14:paraId="6EFA12E3" w14:textId="77777777" w:rsidR="000427B7" w:rsidRDefault="00000000" w:rsidP="00413579">
            <w:sdt>
              <w:sdtPr>
                <w:rPr>
                  <w:rFonts w:ascii="MS Gothic" w:eastAsia="MS Gothic" w:hAnsi="MS Gothic" w:hint="eastAsia"/>
                </w:rPr>
                <w:id w:val="-12686920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427B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427B7">
              <w:t xml:space="preserve"> Laissés sur site pour retour à la terre</w:t>
            </w:r>
          </w:p>
          <w:p w14:paraId="0AB3714D" w14:textId="77777777" w:rsidR="000427B7" w:rsidRDefault="00000000" w:rsidP="00413579">
            <w:sdt>
              <w:sdtPr>
                <w:rPr>
                  <w:rFonts w:ascii="MS Gothic" w:eastAsia="MS Gothic" w:hAnsi="MS Gothic" w:hint="eastAsia"/>
                </w:rPr>
                <w:id w:val="9645465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427B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427B7">
              <w:t xml:space="preserve"> Réutilisés sur un autre chantier (distance : </w:t>
            </w:r>
            <w:sdt>
              <w:sdtPr>
                <w:rPr>
                  <w:rStyle w:val="RponseCar"/>
                </w:rPr>
                <w:alias w:val="distance_autre_chantier"/>
                <w:tag w:val="distance_autre_chantier"/>
                <w:id w:val="1819769510"/>
                <w:placeholder>
                  <w:docPart w:val="C2F53B2AEC12482EB658517266DF0696"/>
                </w:placeholder>
                <w:text/>
              </w:sdtPr>
              <w:sdtContent>
                <w:r w:rsidR="000427B7">
                  <w:rPr>
                    <w:rStyle w:val="RponseCar"/>
                  </w:rPr>
                  <w:t>……</w:t>
                </w:r>
              </w:sdtContent>
            </w:sdt>
            <w:r w:rsidR="000427B7">
              <w:rPr>
                <w:rStyle w:val="RponseCar"/>
                <w:i w:val="0"/>
                <w:iCs w:val="0"/>
              </w:rPr>
              <w:t xml:space="preserve"> </w:t>
            </w:r>
            <w:r w:rsidR="000427B7" w:rsidRPr="001B1FA2">
              <w:rPr>
                <w:rStyle w:val="RponseCar"/>
                <w:i w:val="0"/>
                <w:iCs w:val="0"/>
                <w:color w:val="auto"/>
              </w:rPr>
              <w:t>km</w:t>
            </w:r>
            <w:r w:rsidR="000427B7">
              <w:t>)</w:t>
            </w:r>
          </w:p>
          <w:p w14:paraId="210E3A91" w14:textId="77777777" w:rsidR="000427B7" w:rsidRDefault="00000000" w:rsidP="00413579">
            <w:pPr>
              <w:rPr>
                <w:rFonts w:ascii="MS Gothic" w:eastAsia="MS Gothic" w:hAnsi="MS Gothic"/>
              </w:rPr>
            </w:pPr>
            <w:sdt>
              <w:sdtPr>
                <w:rPr>
                  <w:rFonts w:ascii="MS Gothic" w:eastAsia="MS Gothic" w:hAnsi="MS Gothic" w:hint="eastAsia"/>
                </w:rPr>
                <w:id w:val="7351309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427B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427B7">
              <w:t xml:space="preserve"> Emmenés en centre de déchets du bâtiment (distance : </w:t>
            </w:r>
            <w:sdt>
              <w:sdtPr>
                <w:rPr>
                  <w:rStyle w:val="RponseCar"/>
                </w:rPr>
                <w:alias w:val="distance_centre_dechets"/>
                <w:tag w:val="distance_centre_dechets"/>
                <w:id w:val="-1463023474"/>
                <w:placeholder>
                  <w:docPart w:val="B098C59215D44552881B76EDC06F277F"/>
                </w:placeholder>
                <w:text/>
              </w:sdtPr>
              <w:sdtContent>
                <w:r w:rsidR="000427B7">
                  <w:rPr>
                    <w:rStyle w:val="RponseCar"/>
                  </w:rPr>
                  <w:t>……</w:t>
                </w:r>
              </w:sdtContent>
            </w:sdt>
            <w:r w:rsidR="000427B7">
              <w:rPr>
                <w:rStyle w:val="RponseCar"/>
                <w:i w:val="0"/>
                <w:iCs w:val="0"/>
              </w:rPr>
              <w:t xml:space="preserve"> </w:t>
            </w:r>
            <w:r w:rsidR="000427B7" w:rsidRPr="001B1FA2">
              <w:rPr>
                <w:rStyle w:val="RponseCar"/>
                <w:i w:val="0"/>
                <w:iCs w:val="0"/>
                <w:color w:val="auto"/>
              </w:rPr>
              <w:t>km</w:t>
            </w:r>
            <w:r w:rsidR="000427B7">
              <w:t>)</w:t>
            </w:r>
          </w:p>
          <w:p w14:paraId="39E98ADE" w14:textId="77777777" w:rsidR="000427B7" w:rsidRPr="00087527" w:rsidRDefault="00000000" w:rsidP="00413579">
            <w:sdt>
              <w:sdtPr>
                <w:rPr>
                  <w:rFonts w:ascii="MS Gothic" w:eastAsia="MS Gothic" w:hAnsi="MS Gothic" w:hint="eastAsia"/>
                </w:rPr>
                <w:id w:val="2264189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427B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427B7">
              <w:t xml:space="preserve"> Autre (</w:t>
            </w:r>
            <w:sdt>
              <w:sdtPr>
                <w:alias w:val="autre_devenir_gravats"/>
                <w:tag w:val="autre_devenir_gravats"/>
                <w:id w:val="-1828115679"/>
                <w:placeholder>
                  <w:docPart w:val="960E8DAD09B1491F9CC364BE1117808C"/>
                </w:placeholder>
                <w:text/>
              </w:sdtPr>
              <w:sdtContent>
                <w:r w:rsidR="000427B7">
                  <w:rPr>
                    <w:rStyle w:val="RponseCar"/>
                  </w:rPr>
                  <w:t>préciser ici</w:t>
                </w:r>
              </w:sdtContent>
            </w:sdt>
            <w:r w:rsidR="000427B7">
              <w:t>)</w:t>
            </w:r>
          </w:p>
        </w:tc>
      </w:tr>
      <w:tr w:rsidR="000427B7" w14:paraId="4EBDED4E" w14:textId="77777777" w:rsidTr="00413579">
        <w:tc>
          <w:tcPr>
            <w:tcW w:w="1667" w:type="pct"/>
            <w:gridSpan w:val="2"/>
            <w:tcBorders>
              <w:bottom w:val="single" w:sz="4" w:space="0" w:color="000000" w:themeColor="text1"/>
            </w:tcBorders>
            <w:vAlign w:val="bottom"/>
          </w:tcPr>
          <w:p w14:paraId="2B351CDD" w14:textId="77777777" w:rsidR="000427B7" w:rsidRDefault="000427B7" w:rsidP="00413579"/>
        </w:tc>
        <w:tc>
          <w:tcPr>
            <w:tcW w:w="3333" w:type="pct"/>
            <w:gridSpan w:val="2"/>
            <w:tcBorders>
              <w:bottom w:val="single" w:sz="4" w:space="0" w:color="000000" w:themeColor="text1"/>
            </w:tcBorders>
            <w:vAlign w:val="bottom"/>
          </w:tcPr>
          <w:p w14:paraId="2FA1015C" w14:textId="77777777" w:rsidR="000427B7" w:rsidRDefault="000427B7" w:rsidP="00413579">
            <w:pPr>
              <w:pStyle w:val="findeligne"/>
            </w:pPr>
          </w:p>
        </w:tc>
      </w:tr>
      <w:tr w:rsidR="000427B7" w14:paraId="749A9223" w14:textId="77777777" w:rsidTr="00413579">
        <w:tc>
          <w:tcPr>
            <w:tcW w:w="5000" w:type="pct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sdt>
            <w:sdtPr>
              <w:alias w:val="com_libre_deconstruction"/>
              <w:tag w:val="com_libre_deconstruction"/>
              <w:id w:val="596913749"/>
              <w:placeholder>
                <w:docPart w:val="A7B1A6E3825146B9AD4300E0103EDD29"/>
              </w:placeholder>
              <w:text w:multiLine="1"/>
            </w:sdtPr>
            <w:sdtContent>
              <w:p w14:paraId="67459CBB" w14:textId="4F062722" w:rsidR="000427B7" w:rsidRDefault="000427B7" w:rsidP="00413579">
                <w:pPr>
                  <w:pStyle w:val="Rponse"/>
                </w:pPr>
                <w:r>
                  <w:t xml:space="preserve">Zone de commentaire libre / Description plus détaillée du processus de démolition … </w:t>
                </w:r>
                <w:r w:rsidR="00877161">
                  <w:br/>
                </w:r>
                <w:r w:rsidR="00877161">
                  <w:br/>
                </w:r>
                <w:r w:rsidR="00877161">
                  <w:br/>
                </w:r>
                <w:r>
                  <w:br/>
                </w:r>
                <w:r>
                  <w:tab/>
                </w:r>
                <w:r>
                  <w:tab/>
                </w:r>
              </w:p>
            </w:sdtContent>
          </w:sdt>
        </w:tc>
      </w:tr>
    </w:tbl>
    <w:p w14:paraId="389A8538" w14:textId="77777777" w:rsidR="000427B7" w:rsidRDefault="000427B7" w:rsidP="00B91B86">
      <w:pPr>
        <w:pStyle w:val="Sansinterligne"/>
        <w:jc w:val="left"/>
      </w:pPr>
    </w:p>
    <w:p w14:paraId="29EEFBB6" w14:textId="1FE1E1A0" w:rsidR="00877161" w:rsidRDefault="00877161">
      <w:pPr>
        <w:spacing w:before="0"/>
        <w:rPr>
          <w:rFonts w:eastAsia="Calibri" w:cs="Calibri"/>
          <w:sz w:val="18"/>
        </w:rPr>
      </w:pPr>
      <w:r>
        <w:br w:type="page"/>
      </w:r>
    </w:p>
    <w:p w14:paraId="379978D7" w14:textId="77777777" w:rsidR="00DA0EA0" w:rsidRDefault="00DA0EA0" w:rsidP="00DA0EA0">
      <w:pPr>
        <w:pStyle w:val="Sansinterligne"/>
        <w:jc w:val="left"/>
      </w:pPr>
    </w:p>
    <w:tbl>
      <w:tblPr>
        <w:tblStyle w:val="Grilledetableau1"/>
        <w:tblW w:w="5654" w:type="pct"/>
        <w:tblInd w:w="-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4"/>
        <w:gridCol w:w="4963"/>
      </w:tblGrid>
      <w:tr w:rsidR="00DA0EA0" w:rsidRPr="00087527" w14:paraId="1A934936" w14:textId="77777777" w:rsidTr="00C032FA">
        <w:tc>
          <w:tcPr>
            <w:tcW w:w="5000" w:type="pct"/>
            <w:gridSpan w:val="2"/>
            <w:shd w:val="clear" w:color="auto" w:fill="155078" w:themeFill="accent1"/>
            <w:vAlign w:val="center"/>
          </w:tcPr>
          <w:p w14:paraId="62CAD67C" w14:textId="68637121" w:rsidR="00DA0EA0" w:rsidRPr="00087527" w:rsidRDefault="00DA0EA0" w:rsidP="00C032FA">
            <w:pPr>
              <w:pStyle w:val="Titre1"/>
            </w:pPr>
            <w:r>
              <w:t>Formulaire de contact</w:t>
            </w:r>
          </w:p>
        </w:tc>
      </w:tr>
      <w:tr w:rsidR="003A35C5" w:rsidRPr="003A35C5" w14:paraId="65A91A3A" w14:textId="77777777" w:rsidTr="00C032FA">
        <w:tc>
          <w:tcPr>
            <w:tcW w:w="5000" w:type="pct"/>
            <w:gridSpan w:val="2"/>
            <w:vAlign w:val="center"/>
          </w:tcPr>
          <w:p w14:paraId="318C125C" w14:textId="37431D2C" w:rsidR="003A35C5" w:rsidRPr="00C032FA" w:rsidRDefault="00C032FA" w:rsidP="00C032F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Merci pour vos réponses. </w:t>
            </w:r>
            <w:r w:rsidR="003A35C5" w:rsidRPr="00C032FA">
              <w:rPr>
                <w:b/>
                <w:bCs/>
              </w:rPr>
              <w:t>Pour toute question ou remarque, contactez-nous !</w:t>
            </w:r>
          </w:p>
        </w:tc>
      </w:tr>
      <w:tr w:rsidR="003A35C5" w:rsidRPr="003A35C5" w14:paraId="63A8CEA3" w14:textId="77777777" w:rsidTr="003A35C5">
        <w:tc>
          <w:tcPr>
            <w:tcW w:w="2569" w:type="pct"/>
            <w:vAlign w:val="center"/>
          </w:tcPr>
          <w:p w14:paraId="6A62C84C" w14:textId="7BAD98CC" w:rsidR="003A35C5" w:rsidRPr="008D26A9" w:rsidRDefault="003A35C5" w:rsidP="003A35C5">
            <w:pPr>
              <w:jc w:val="center"/>
              <w:rPr>
                <w:sz w:val="22"/>
                <w:szCs w:val="24"/>
                <w:lang w:val="it-IT"/>
              </w:rPr>
            </w:pPr>
            <w:r w:rsidRPr="008D26A9">
              <w:rPr>
                <w:sz w:val="22"/>
                <w:szCs w:val="24"/>
                <w:lang w:val="it-IT"/>
              </w:rPr>
              <w:t xml:space="preserve">Marion TAUPIN (Granulo) </w:t>
            </w:r>
            <w:hyperlink r:id="rId11" w:history="1">
              <w:r w:rsidRPr="008D26A9">
                <w:rPr>
                  <w:rStyle w:val="Lienhypertexte"/>
                  <w:sz w:val="22"/>
                  <w:szCs w:val="24"/>
                  <w:lang w:val="it-IT"/>
                </w:rPr>
                <w:t>mtaupin@granulo-mi.fr</w:t>
              </w:r>
            </w:hyperlink>
          </w:p>
          <w:p w14:paraId="04D324C3" w14:textId="07834218" w:rsidR="003A35C5" w:rsidRPr="00DD179F" w:rsidRDefault="003A1D37" w:rsidP="003A35C5">
            <w:pPr>
              <w:jc w:val="center"/>
              <w:rPr>
                <w:sz w:val="22"/>
                <w:szCs w:val="24"/>
                <w:lang w:val="en-US"/>
              </w:rPr>
            </w:pPr>
            <w:r w:rsidRPr="00DD179F">
              <w:rPr>
                <w:sz w:val="22"/>
                <w:szCs w:val="24"/>
                <w:lang w:val="en-US"/>
              </w:rPr>
              <w:t>Yoann</w:t>
            </w:r>
            <w:r w:rsidR="003A35C5" w:rsidRPr="00DD179F">
              <w:rPr>
                <w:sz w:val="22"/>
                <w:szCs w:val="24"/>
                <w:lang w:val="en-US"/>
              </w:rPr>
              <w:t xml:space="preserve"> </w:t>
            </w:r>
            <w:r w:rsidRPr="00DD179F">
              <w:rPr>
                <w:sz w:val="22"/>
                <w:szCs w:val="24"/>
                <w:lang w:val="en-US"/>
              </w:rPr>
              <w:t>BO</w:t>
            </w:r>
            <w:r w:rsidR="00DD179F" w:rsidRPr="00DD179F">
              <w:rPr>
                <w:sz w:val="22"/>
                <w:szCs w:val="24"/>
                <w:lang w:val="en-US"/>
              </w:rPr>
              <w:t>Y</w:t>
            </w:r>
            <w:r w:rsidR="003A35C5" w:rsidRPr="00DD179F">
              <w:rPr>
                <w:sz w:val="22"/>
                <w:szCs w:val="24"/>
                <w:lang w:val="en-US"/>
              </w:rPr>
              <w:t xml:space="preserve"> (</w:t>
            </w:r>
            <w:r w:rsidRPr="00DD179F">
              <w:rPr>
                <w:sz w:val="22"/>
                <w:szCs w:val="24"/>
                <w:lang w:val="en-US"/>
              </w:rPr>
              <w:t>Granulo</w:t>
            </w:r>
            <w:r w:rsidR="003A35C5" w:rsidRPr="00DD179F">
              <w:rPr>
                <w:sz w:val="22"/>
                <w:szCs w:val="24"/>
                <w:lang w:val="en-US"/>
              </w:rPr>
              <w:t xml:space="preserve">) </w:t>
            </w:r>
            <w:hyperlink r:id="rId12" w:history="1">
              <w:r w:rsidRPr="00DD179F">
                <w:rPr>
                  <w:rStyle w:val="Lienhypertexte"/>
                  <w:sz w:val="22"/>
                  <w:szCs w:val="24"/>
                  <w:lang w:val="en-US"/>
                </w:rPr>
                <w:t>yboy@granulo-mi.fr</w:t>
              </w:r>
            </w:hyperlink>
            <w:r w:rsidRPr="00DD179F">
              <w:rPr>
                <w:sz w:val="22"/>
                <w:szCs w:val="24"/>
                <w:lang w:val="en-US"/>
              </w:rPr>
              <w:t xml:space="preserve"> </w:t>
            </w:r>
          </w:p>
        </w:tc>
        <w:tc>
          <w:tcPr>
            <w:tcW w:w="2431" w:type="pct"/>
            <w:vAlign w:val="center"/>
          </w:tcPr>
          <w:p w14:paraId="0AAC8556" w14:textId="77777777" w:rsidR="00386239" w:rsidRDefault="00386239" w:rsidP="003A35C5">
            <w:pPr>
              <w:jc w:val="center"/>
            </w:pPr>
            <w:r w:rsidRPr="003A35C5">
              <w:rPr>
                <w:sz w:val="22"/>
                <w:szCs w:val="24"/>
              </w:rPr>
              <w:t xml:space="preserve">Virginie DUFOUR (Esteana) </w:t>
            </w:r>
            <w:hyperlink r:id="rId13" w:history="1">
              <w:r w:rsidRPr="003A35C5">
                <w:rPr>
                  <w:rStyle w:val="Lienhypertexte"/>
                  <w:sz w:val="22"/>
                  <w:szCs w:val="24"/>
                </w:rPr>
                <w:t>vdufour@esteana.fr</w:t>
              </w:r>
            </w:hyperlink>
          </w:p>
          <w:p w14:paraId="5AF77DFA" w14:textId="1783F475" w:rsidR="003A35C5" w:rsidRPr="003A35C5" w:rsidRDefault="003A35C5" w:rsidP="00386239">
            <w:pPr>
              <w:jc w:val="center"/>
              <w:rPr>
                <w:sz w:val="22"/>
                <w:szCs w:val="24"/>
              </w:rPr>
            </w:pPr>
            <w:r w:rsidRPr="003A35C5">
              <w:rPr>
                <w:sz w:val="22"/>
                <w:szCs w:val="24"/>
              </w:rPr>
              <w:t xml:space="preserve">Marine VIEILLET (Esteana) </w:t>
            </w:r>
            <w:hyperlink r:id="rId14" w:history="1">
              <w:r w:rsidRPr="003A35C5">
                <w:rPr>
                  <w:rStyle w:val="Lienhypertexte"/>
                  <w:sz w:val="22"/>
                  <w:szCs w:val="24"/>
                </w:rPr>
                <w:t>mvieillet@esteana.fr</w:t>
              </w:r>
            </w:hyperlink>
          </w:p>
        </w:tc>
      </w:tr>
    </w:tbl>
    <w:p w14:paraId="2A5B3F21" w14:textId="346B6321" w:rsidR="006D000E" w:rsidRPr="00C032FA" w:rsidRDefault="006D000E" w:rsidP="00C032FA">
      <w:pPr>
        <w:spacing w:before="0"/>
        <w:rPr>
          <w:rFonts w:eastAsia="Calibri" w:cs="Calibri"/>
          <w:sz w:val="18"/>
        </w:rPr>
      </w:pPr>
    </w:p>
    <w:sectPr w:rsidR="006D000E" w:rsidRPr="00C032FA" w:rsidSect="007438F3">
      <w:headerReference w:type="default" r:id="rId15"/>
      <w:footerReference w:type="default" r:id="rId16"/>
      <w:pgSz w:w="11906" w:h="16838" w:code="9"/>
      <w:pgMar w:top="785" w:right="1440" w:bottom="1440" w:left="1440" w:header="284" w:footer="432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CF2FB9" w14:textId="77777777" w:rsidR="003451BA" w:rsidRDefault="003451BA" w:rsidP="000172E5">
      <w:pPr>
        <w:spacing w:after="0" w:line="240" w:lineRule="auto"/>
      </w:pPr>
      <w:r>
        <w:separator/>
      </w:r>
    </w:p>
  </w:endnote>
  <w:endnote w:type="continuationSeparator" w:id="0">
    <w:p w14:paraId="4F9D8DD8" w14:textId="77777777" w:rsidR="003451BA" w:rsidRDefault="003451BA" w:rsidP="000172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SimHei"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986BD9" w14:textId="32F04237" w:rsidR="006145D8" w:rsidRDefault="007438F3" w:rsidP="00E9105E">
    <w:pPr>
      <w:pStyle w:val="Sansinterligne"/>
    </w:pPr>
    <w:r>
      <w:rPr>
        <w:noProof/>
      </w:rPr>
      <w:drawing>
        <wp:anchor distT="0" distB="0" distL="114300" distR="114300" simplePos="0" relativeHeight="251668480" behindDoc="1" locked="0" layoutInCell="1" allowOverlap="1" wp14:anchorId="6AE8AAE7" wp14:editId="7EECDBCB">
          <wp:simplePos x="0" y="0"/>
          <wp:positionH relativeFrom="column">
            <wp:posOffset>4229100</wp:posOffset>
          </wp:positionH>
          <wp:positionV relativeFrom="page">
            <wp:posOffset>10039985</wp:posOffset>
          </wp:positionV>
          <wp:extent cx="1933575" cy="394970"/>
          <wp:effectExtent l="0" t="0" r="9525" b="5080"/>
          <wp:wrapTight wrapText="bothSides">
            <wp:wrapPolygon edited="0">
              <wp:start x="0" y="0"/>
              <wp:lineTo x="0" y="20836"/>
              <wp:lineTo x="21494" y="20836"/>
              <wp:lineTo x="21494" y="0"/>
              <wp:lineTo x="0" y="0"/>
            </wp:wrapPolygon>
          </wp:wrapTight>
          <wp:docPr id="236188886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57192714" name="Image 205719271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33575" cy="3949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C675BE">
      <w:rPr>
        <w:noProof/>
      </w:rPr>
      <w:drawing>
        <wp:anchor distT="0" distB="0" distL="114300" distR="114300" simplePos="0" relativeHeight="251664384" behindDoc="0" locked="0" layoutInCell="1" allowOverlap="1" wp14:anchorId="5D033014" wp14:editId="3C146C6C">
          <wp:simplePos x="0" y="0"/>
          <wp:positionH relativeFrom="margin">
            <wp:posOffset>2502535</wp:posOffset>
          </wp:positionH>
          <wp:positionV relativeFrom="page">
            <wp:posOffset>9944735</wp:posOffset>
          </wp:positionV>
          <wp:extent cx="1562100" cy="525145"/>
          <wp:effectExtent l="0" t="0" r="0" b="8255"/>
          <wp:wrapTight wrapText="bothSides">
            <wp:wrapPolygon edited="0">
              <wp:start x="0" y="0"/>
              <wp:lineTo x="0" y="21156"/>
              <wp:lineTo x="21337" y="21156"/>
              <wp:lineTo x="21337" y="0"/>
              <wp:lineTo x="0" y="0"/>
            </wp:wrapPolygon>
          </wp:wrapTight>
          <wp:docPr id="1416793133" name="Image 2" descr="Une image contenant Police, Graphique, logo, graphisme&#10;&#10;Le contenu généré par l’IA peut êtr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22144176" name="Image 2" descr="Une image contenant Police, Graphique, logo, graphisme&#10;&#10;Le contenu généré par l’IA peut être incorrect.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62100" cy="5251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8D01F1">
      <w:rPr>
        <w:noProof/>
      </w:rPr>
      <w:drawing>
        <wp:anchor distT="0" distB="0" distL="114300" distR="114300" simplePos="0" relativeHeight="251667456" behindDoc="0" locked="0" layoutInCell="1" allowOverlap="1" wp14:anchorId="5BA5A253" wp14:editId="376F7285">
          <wp:simplePos x="0" y="0"/>
          <wp:positionH relativeFrom="margin">
            <wp:posOffset>1035685</wp:posOffset>
          </wp:positionH>
          <wp:positionV relativeFrom="page">
            <wp:posOffset>9871075</wp:posOffset>
          </wp:positionV>
          <wp:extent cx="1354455" cy="683260"/>
          <wp:effectExtent l="0" t="0" r="0" b="2540"/>
          <wp:wrapTight wrapText="bothSides">
            <wp:wrapPolygon edited="0">
              <wp:start x="0" y="0"/>
              <wp:lineTo x="0" y="21078"/>
              <wp:lineTo x="21266" y="21078"/>
              <wp:lineTo x="21266" y="0"/>
              <wp:lineTo x="0" y="0"/>
            </wp:wrapPolygon>
          </wp:wrapTight>
          <wp:docPr id="199845925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4253846" name="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1354455" cy="6832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C675BE">
      <w:rPr>
        <w:noProof/>
      </w:rPr>
      <w:drawing>
        <wp:anchor distT="0" distB="0" distL="114300" distR="114300" simplePos="0" relativeHeight="251665408" behindDoc="0" locked="0" layoutInCell="1" allowOverlap="1" wp14:anchorId="33ED35FE" wp14:editId="66EFE275">
          <wp:simplePos x="0" y="0"/>
          <wp:positionH relativeFrom="margin">
            <wp:posOffset>-571500</wp:posOffset>
          </wp:positionH>
          <wp:positionV relativeFrom="page">
            <wp:posOffset>9863455</wp:posOffset>
          </wp:positionV>
          <wp:extent cx="1540510" cy="658495"/>
          <wp:effectExtent l="0" t="0" r="2540" b="8255"/>
          <wp:wrapTight wrapText="bothSides">
            <wp:wrapPolygon edited="0">
              <wp:start x="0" y="0"/>
              <wp:lineTo x="0" y="21246"/>
              <wp:lineTo x="21369" y="21246"/>
              <wp:lineTo x="21369" y="0"/>
              <wp:lineTo x="0" y="0"/>
            </wp:wrapPolygon>
          </wp:wrapTight>
          <wp:docPr id="127592216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42864420" name=""/>
                  <pic:cNvPicPr/>
                </pic:nvPicPr>
                <pic:blipFill>
                  <a:blip r:embed="rId4"/>
                  <a:stretch>
                    <a:fillRect/>
                  </a:stretch>
                </pic:blipFill>
                <pic:spPr>
                  <a:xfrm>
                    <a:off x="0" y="0"/>
                    <a:ext cx="1540510" cy="6584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227A7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1E2F18" w14:textId="77777777" w:rsidR="003451BA" w:rsidRDefault="003451BA" w:rsidP="000172E5">
      <w:pPr>
        <w:spacing w:after="0" w:line="240" w:lineRule="auto"/>
      </w:pPr>
      <w:r>
        <w:separator/>
      </w:r>
    </w:p>
  </w:footnote>
  <w:footnote w:type="continuationSeparator" w:id="0">
    <w:p w14:paraId="3BE6F93B" w14:textId="77777777" w:rsidR="003451BA" w:rsidRDefault="003451BA" w:rsidP="000172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214" w:type="dxa"/>
      <w:tblLook w:val="04A0" w:firstRow="1" w:lastRow="0" w:firstColumn="1" w:lastColumn="0" w:noHBand="0" w:noVBand="1"/>
    </w:tblPr>
    <w:tblGrid>
      <w:gridCol w:w="9214"/>
    </w:tblGrid>
    <w:tr w:rsidR="004527AB" w:rsidRPr="00B337A2" w14:paraId="223A4A98" w14:textId="77777777" w:rsidTr="007438F3">
      <w:trPr>
        <w:trHeight w:val="990"/>
      </w:trPr>
      <w:tc>
        <w:tcPr>
          <w:tcW w:w="9214" w:type="dxa"/>
          <w:vAlign w:val="center"/>
        </w:tcPr>
        <w:p w14:paraId="4B6CA672" w14:textId="5B9197CC" w:rsidR="004527AB" w:rsidRPr="00614775" w:rsidRDefault="007438F3" w:rsidP="007438F3">
          <w:pPr>
            <w:ind w:right="-109"/>
            <w:rPr>
              <w:b/>
              <w:bCs/>
              <w:color w:val="0F3B59" w:themeColor="accent1" w:themeShade="BF"/>
              <w:sz w:val="36"/>
              <w:szCs w:val="36"/>
            </w:rPr>
          </w:pPr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1" wp14:anchorId="2ED5DE00" wp14:editId="1E14E7E9">
                <wp:simplePos x="0" y="0"/>
                <wp:positionH relativeFrom="leftMargin">
                  <wp:posOffset>-68580</wp:posOffset>
                </wp:positionH>
                <wp:positionV relativeFrom="paragraph">
                  <wp:posOffset>-34290</wp:posOffset>
                </wp:positionV>
                <wp:extent cx="543560" cy="523875"/>
                <wp:effectExtent l="0" t="0" r="8890" b="9525"/>
                <wp:wrapThrough wrapText="bothSides">
                  <wp:wrapPolygon edited="0">
                    <wp:start x="0" y="0"/>
                    <wp:lineTo x="0" y="21207"/>
                    <wp:lineTo x="21196" y="21207"/>
                    <wp:lineTo x="21196" y="0"/>
                    <wp:lineTo x="0" y="0"/>
                  </wp:wrapPolygon>
                </wp:wrapThrough>
                <wp:docPr id="1268287036" name="Image 1" descr="Une image contenant croquis, diagramme, blanc, conceptio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90945595" name="Image 1" descr="Une image contenant croquis, diagramme, blanc, conception"/>
                        <pic:cNvPicPr/>
                      </pic:nvPicPr>
                      <pic:blipFill rotWithShape="1">
                        <a:blip r:embed="rId1">
                          <a:duotone>
                            <a:schemeClr val="accent1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80213" t="71393" r="7674" b="9154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3560" cy="52387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="004527AB" w:rsidRPr="00614775">
            <w:rPr>
              <w:b/>
              <w:bCs/>
              <w:color w:val="0F3B59" w:themeColor="accent1" w:themeShade="BF"/>
              <w:sz w:val="36"/>
              <w:szCs w:val="36"/>
            </w:rPr>
            <w:t xml:space="preserve">Questionnaire </w:t>
          </w:r>
          <w:r>
            <w:rPr>
              <w:b/>
              <w:bCs/>
              <w:color w:val="0F3B59" w:themeColor="accent1" w:themeShade="BF"/>
              <w:sz w:val="36"/>
              <w:szCs w:val="36"/>
            </w:rPr>
            <w:t xml:space="preserve">FDES </w:t>
          </w:r>
          <w:r w:rsidR="004527AB" w:rsidRPr="00614775">
            <w:rPr>
              <w:b/>
              <w:bCs/>
              <w:color w:val="0F3B59" w:themeColor="accent1" w:themeShade="BF"/>
              <w:sz w:val="36"/>
              <w:szCs w:val="36"/>
            </w:rPr>
            <w:t>sur la Construction en Terre Crue</w:t>
          </w:r>
        </w:p>
      </w:tc>
    </w:tr>
  </w:tbl>
  <w:p w14:paraId="314C6CBB" w14:textId="7ACE68A6" w:rsidR="000172E5" w:rsidRPr="00311D4F" w:rsidRDefault="000172E5" w:rsidP="007438F3">
    <w:pPr>
      <w:pStyle w:val="Sansinterligne"/>
      <w:ind w:left="28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5F04A9"/>
    <w:multiLevelType w:val="multilevel"/>
    <w:tmpl w:val="94202E82"/>
    <w:lvl w:ilvl="0">
      <w:start w:val="1"/>
      <w:numFmt w:val="decimal"/>
      <w:suff w:val="space"/>
      <w:lvlText w:val="Chapitre %1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" w15:restartNumberingAfterBreak="0">
    <w:nsid w:val="1C9B2DBC"/>
    <w:multiLevelType w:val="multilevel"/>
    <w:tmpl w:val="12C6BD4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0" w:hanging="3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" w:hanging="36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60" w:hanging="36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" w:hanging="3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60" w:hanging="3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60" w:hanging="360"/>
      </w:pPr>
      <w:rPr>
        <w:rFonts w:hint="default"/>
      </w:rPr>
    </w:lvl>
  </w:abstractNum>
  <w:abstractNum w:abstractNumId="2" w15:restartNumberingAfterBreak="0">
    <w:nsid w:val="1F467E80"/>
    <w:multiLevelType w:val="multilevel"/>
    <w:tmpl w:val="C9544170"/>
    <w:lvl w:ilvl="0">
      <w:start w:val="1"/>
      <w:numFmt w:val="decimal"/>
      <w:suff w:val="space"/>
      <w:lvlText w:val="Chapitre %1"/>
      <w:lvlJc w:val="left"/>
      <w:pPr>
        <w:ind w:left="360" w:hanging="360"/>
      </w:pPr>
      <w:rPr>
        <w:rFonts w:ascii="Calibri" w:hAnsi="Calibri" w:hint="default"/>
        <w:color w:val="A6A6A6" w:themeColor="background1" w:themeShade="A6"/>
        <w:sz w:val="54"/>
      </w:rPr>
    </w:lvl>
    <w:lvl w:ilvl="1">
      <w:start w:val="1"/>
      <w:numFmt w:val="decimal"/>
      <w:suff w:val="space"/>
      <w:lvlText w:val="%1.%2"/>
      <w:lvlJc w:val="left"/>
      <w:pPr>
        <w:ind w:left="360" w:hanging="360"/>
      </w:pPr>
      <w:rPr>
        <w:rFonts w:ascii="Calibri" w:hAnsi="Calibri" w:hint="default"/>
        <w:color w:val="FFFFFF" w:themeColor="background1"/>
        <w:sz w:val="40"/>
      </w:rPr>
    </w:lvl>
    <w:lvl w:ilvl="2">
      <w:start w:val="1"/>
      <w:numFmt w:val="decimal"/>
      <w:suff w:val="space"/>
      <w:lvlText w:val="%3.%2"/>
      <w:lvlJc w:val="left"/>
      <w:pPr>
        <w:ind w:left="360" w:hanging="360"/>
      </w:pPr>
      <w:rPr>
        <w:rFonts w:ascii="Calibri" w:hAnsi="Calibri" w:hint="default"/>
        <w:b w:val="0"/>
        <w:i w:val="0"/>
        <w:color w:val="694A77"/>
        <w:sz w:val="27"/>
      </w:rPr>
    </w:lvl>
    <w:lvl w:ilvl="3">
      <w:start w:val="1"/>
      <w:numFmt w:val="decimal"/>
      <w:lvlText w:val="%4."/>
      <w:lvlJc w:val="left"/>
      <w:pPr>
        <w:ind w:left="0" w:firstLine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58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630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0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74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460" w:hanging="180"/>
      </w:pPr>
      <w:rPr>
        <w:rFonts w:hint="default"/>
      </w:rPr>
    </w:lvl>
  </w:abstractNum>
  <w:abstractNum w:abstractNumId="3" w15:restartNumberingAfterBreak="0">
    <w:nsid w:val="21FD2DAE"/>
    <w:multiLevelType w:val="hybridMultilevel"/>
    <w:tmpl w:val="37E0EFF6"/>
    <w:lvl w:ilvl="0" w:tplc="040C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4" w15:restartNumberingAfterBreak="0">
    <w:nsid w:val="22F25166"/>
    <w:multiLevelType w:val="multilevel"/>
    <w:tmpl w:val="F3D4D53A"/>
    <w:lvl w:ilvl="0">
      <w:numFmt w:val="bullet"/>
      <w:lvlText w:val="-"/>
      <w:lvlJc w:val="left"/>
      <w:pPr>
        <w:ind w:left="202" w:hanging="128"/>
      </w:pPr>
      <w:rPr>
        <w:rFonts w:ascii="Calibri" w:hAnsi="Calibri"/>
        <w:color w:val="231F20"/>
        <w:sz w:val="24"/>
      </w:rPr>
    </w:lvl>
    <w:lvl w:ilvl="1">
      <w:numFmt w:val="bullet"/>
      <w:lvlText w:val="•"/>
      <w:lvlJc w:val="left"/>
      <w:pPr>
        <w:ind w:left="478" w:hanging="128"/>
      </w:pPr>
      <w:rPr>
        <w:rFonts w:hint="default"/>
      </w:rPr>
    </w:lvl>
    <w:lvl w:ilvl="2">
      <w:numFmt w:val="bullet"/>
      <w:lvlText w:val="•"/>
      <w:lvlJc w:val="left"/>
      <w:pPr>
        <w:ind w:left="757" w:hanging="128"/>
      </w:pPr>
      <w:rPr>
        <w:rFonts w:hint="default"/>
      </w:rPr>
    </w:lvl>
    <w:lvl w:ilvl="3">
      <w:numFmt w:val="bullet"/>
      <w:lvlText w:val="•"/>
      <w:lvlJc w:val="left"/>
      <w:pPr>
        <w:ind w:left="1035" w:hanging="128"/>
      </w:pPr>
      <w:rPr>
        <w:rFonts w:hint="default"/>
      </w:rPr>
    </w:lvl>
    <w:lvl w:ilvl="4">
      <w:numFmt w:val="bullet"/>
      <w:lvlText w:val="•"/>
      <w:lvlJc w:val="left"/>
      <w:pPr>
        <w:ind w:left="1314" w:hanging="128"/>
      </w:pPr>
      <w:rPr>
        <w:rFonts w:hint="default"/>
      </w:rPr>
    </w:lvl>
    <w:lvl w:ilvl="5">
      <w:numFmt w:val="bullet"/>
      <w:lvlText w:val="•"/>
      <w:lvlJc w:val="left"/>
      <w:pPr>
        <w:ind w:left="1592" w:hanging="128"/>
      </w:pPr>
      <w:rPr>
        <w:rFonts w:hint="default"/>
      </w:rPr>
    </w:lvl>
    <w:lvl w:ilvl="6">
      <w:numFmt w:val="bullet"/>
      <w:lvlText w:val="•"/>
      <w:lvlJc w:val="left"/>
      <w:pPr>
        <w:ind w:left="1871" w:hanging="128"/>
      </w:pPr>
      <w:rPr>
        <w:rFonts w:hint="default"/>
      </w:rPr>
    </w:lvl>
    <w:lvl w:ilvl="7">
      <w:numFmt w:val="bullet"/>
      <w:lvlText w:val="•"/>
      <w:lvlJc w:val="left"/>
      <w:pPr>
        <w:ind w:left="2149" w:hanging="128"/>
      </w:pPr>
      <w:rPr>
        <w:rFonts w:hint="default"/>
      </w:rPr>
    </w:lvl>
    <w:lvl w:ilvl="8">
      <w:numFmt w:val="bullet"/>
      <w:lvlText w:val="•"/>
      <w:lvlJc w:val="left"/>
      <w:pPr>
        <w:ind w:left="2428" w:hanging="128"/>
      </w:pPr>
      <w:rPr>
        <w:rFonts w:hint="default"/>
      </w:rPr>
    </w:lvl>
  </w:abstractNum>
  <w:abstractNum w:abstractNumId="5" w15:restartNumberingAfterBreak="0">
    <w:nsid w:val="2B8C4A75"/>
    <w:multiLevelType w:val="hybridMultilevel"/>
    <w:tmpl w:val="114E2D3E"/>
    <w:lvl w:ilvl="0" w:tplc="4E7414C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732029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2F494A10"/>
    <w:multiLevelType w:val="multilevel"/>
    <w:tmpl w:val="9416AEE2"/>
    <w:lvl w:ilvl="0">
      <w:start w:val="1"/>
      <w:numFmt w:val="decimal"/>
      <w:lvlText w:val="%1."/>
      <w:lvlJc w:val="left"/>
      <w:pPr>
        <w:ind w:left="1440" w:hanging="144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800" w:hanging="144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2160" w:hanging="144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520" w:hanging="144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880" w:hanging="144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00" w:hanging="144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960" w:hanging="144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3A92381A"/>
    <w:multiLevelType w:val="multilevel"/>
    <w:tmpl w:val="5B46DE06"/>
    <w:lvl w:ilvl="0">
      <w:start w:val="1"/>
      <w:numFmt w:val="decimal"/>
      <w:isLgl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7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2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840" w:hanging="1440"/>
      </w:pPr>
      <w:rPr>
        <w:rFonts w:hint="default"/>
      </w:rPr>
    </w:lvl>
  </w:abstractNum>
  <w:abstractNum w:abstractNumId="9" w15:restartNumberingAfterBreak="0">
    <w:nsid w:val="3CD736A9"/>
    <w:multiLevelType w:val="hybridMultilevel"/>
    <w:tmpl w:val="7F9E40B2"/>
    <w:lvl w:ilvl="0" w:tplc="55D89DD2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DA39EA"/>
    <w:multiLevelType w:val="multilevel"/>
    <w:tmpl w:val="4502D284"/>
    <w:lvl w:ilvl="0">
      <w:start w:val="1"/>
      <w:numFmt w:val="upperLetter"/>
      <w:lvlText w:val="Annexe %1"/>
      <w:lvlJc w:val="left"/>
      <w:pPr>
        <w:ind w:left="720" w:hanging="720"/>
      </w:pPr>
      <w:rPr>
        <w:rFonts w:ascii="Calibri" w:hAnsi="Calibri" w:hint="default"/>
        <w:b/>
        <w:bCs w:val="0"/>
        <w:i w:val="0"/>
        <w:iCs w:val="0"/>
        <w:caps w:val="0"/>
        <w:strike w:val="0"/>
        <w:dstrike w:val="0"/>
        <w:vanish w:val="0"/>
        <w:color w:val="A6A6A6" w:themeColor="background1" w:themeShade="A6"/>
        <w:spacing w:val="0"/>
        <w:kern w:val="0"/>
        <w:position w:val="0"/>
        <w:sz w:val="52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81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53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5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97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9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41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5130" w:hanging="180"/>
      </w:pPr>
      <w:rPr>
        <w:rFonts w:hint="default"/>
      </w:rPr>
    </w:lvl>
  </w:abstractNum>
  <w:abstractNum w:abstractNumId="11" w15:restartNumberingAfterBreak="0">
    <w:nsid w:val="3F417264"/>
    <w:multiLevelType w:val="multilevel"/>
    <w:tmpl w:val="AD3EB960"/>
    <w:lvl w:ilvl="0">
      <w:start w:val="1"/>
      <w:numFmt w:val="decimal"/>
      <w:suff w:val="space"/>
      <w:lvlText w:val="Chapitre %1"/>
      <w:lvlJc w:val="left"/>
      <w:pPr>
        <w:ind w:left="360" w:hanging="360"/>
      </w:pPr>
      <w:rPr>
        <w:rFonts w:hint="default"/>
        <w:color w:val="A6A6A6" w:themeColor="background1" w:themeShade="A6"/>
      </w:rPr>
    </w:lvl>
    <w:lvl w:ilvl="1">
      <w:start w:val="1"/>
      <w:numFmt w:val="decimal"/>
      <w:suff w:val="space"/>
      <w:lvlText w:val="%1.%2"/>
      <w:lvlJc w:val="left"/>
      <w:pPr>
        <w:ind w:left="360" w:hanging="360"/>
      </w:pPr>
      <w:rPr>
        <w:rFonts w:hint="default"/>
        <w:color w:val="FFFFFF" w:themeColor="background1"/>
      </w:rPr>
    </w:lvl>
    <w:lvl w:ilvl="2">
      <w:start w:val="1"/>
      <w:numFmt w:val="decimal"/>
      <w:suff w:val="space"/>
      <w:lvlText w:val="%1.%2.%3"/>
      <w:lvlJc w:val="left"/>
      <w:pPr>
        <w:ind w:left="360" w:firstLine="0"/>
      </w:pPr>
      <w:rPr>
        <w:rFonts w:hint="default"/>
        <w:color w:val="694A77"/>
      </w:rPr>
    </w:lvl>
    <w:lvl w:ilvl="3">
      <w:start w:val="1"/>
      <w:numFmt w:val="decimal"/>
      <w:lvlText w:val="%4."/>
      <w:lvlJc w:val="left"/>
      <w:pPr>
        <w:ind w:left="450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22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94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6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38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100" w:hanging="180"/>
      </w:pPr>
      <w:rPr>
        <w:rFonts w:hint="default"/>
      </w:rPr>
    </w:lvl>
  </w:abstractNum>
  <w:abstractNum w:abstractNumId="12" w15:restartNumberingAfterBreak="0">
    <w:nsid w:val="450C11A6"/>
    <w:multiLevelType w:val="multilevel"/>
    <w:tmpl w:val="4FDC023C"/>
    <w:lvl w:ilvl="0">
      <w:start w:val="1"/>
      <w:numFmt w:val="decimal"/>
      <w:isLgl/>
      <w:lvlText w:val="%1."/>
      <w:lvlJc w:val="left"/>
      <w:pPr>
        <w:ind w:left="360" w:hanging="360"/>
      </w:pPr>
      <w:rPr>
        <w:rFonts w:ascii="Calibri" w:hAnsi="Calibri" w:hint="default"/>
        <w:color w:val="694A77"/>
      </w:rPr>
    </w:lvl>
    <w:lvl w:ilvl="1">
      <w:start w:val="1"/>
      <w:numFmt w:val="decimal"/>
      <w:lvlRestart w:val="0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0" w:hanging="3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" w:hanging="3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60" w:hanging="3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0" w:hanging="360"/>
      </w:pPr>
      <w:rPr>
        <w:rFonts w:hint="default"/>
      </w:rPr>
    </w:lvl>
  </w:abstractNum>
  <w:abstractNum w:abstractNumId="13" w15:restartNumberingAfterBreak="0">
    <w:nsid w:val="46031A62"/>
    <w:multiLevelType w:val="hybridMultilevel"/>
    <w:tmpl w:val="435EC6D6"/>
    <w:lvl w:ilvl="0" w:tplc="B8DA06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7247022"/>
    <w:multiLevelType w:val="multilevel"/>
    <w:tmpl w:val="400A361E"/>
    <w:lvl w:ilvl="0">
      <w:start w:val="1"/>
      <w:numFmt w:val="bullet"/>
      <w:pStyle w:val="Listepuces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bullet"/>
      <w:pStyle w:val="Listepuces2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>
      <w:start w:val="1"/>
      <w:numFmt w:val="lowerRoman"/>
      <w:lvlText w:val="%3."/>
      <w:lvlJc w:val="right"/>
      <w:pPr>
        <w:ind w:left="81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53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5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97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9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41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5130" w:hanging="180"/>
      </w:pPr>
      <w:rPr>
        <w:rFonts w:hint="default"/>
      </w:rPr>
    </w:lvl>
  </w:abstractNum>
  <w:abstractNum w:abstractNumId="15" w15:restartNumberingAfterBreak="0">
    <w:nsid w:val="48E40A21"/>
    <w:multiLevelType w:val="multilevel"/>
    <w:tmpl w:val="0A165832"/>
    <w:lvl w:ilvl="0">
      <w:start w:val="1"/>
      <w:numFmt w:val="decimal"/>
      <w:pStyle w:val="Listenumros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lowerLetter"/>
      <w:pStyle w:val="Listenumros2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81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53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5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97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9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41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5130" w:hanging="180"/>
      </w:pPr>
      <w:rPr>
        <w:rFonts w:hint="default"/>
      </w:rPr>
    </w:lvl>
  </w:abstractNum>
  <w:abstractNum w:abstractNumId="16" w15:restartNumberingAfterBreak="0">
    <w:nsid w:val="4BE43FD4"/>
    <w:multiLevelType w:val="hybridMultilevel"/>
    <w:tmpl w:val="0968208E"/>
    <w:lvl w:ilvl="0" w:tplc="AB6A850E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51D4913"/>
    <w:multiLevelType w:val="hybridMultilevel"/>
    <w:tmpl w:val="F976AB8C"/>
    <w:lvl w:ilvl="0" w:tplc="339A1B1A">
      <w:start w:val="1"/>
      <w:numFmt w:val="decimal"/>
      <w:lvlText w:val="%1."/>
      <w:lvlJc w:val="left"/>
      <w:pPr>
        <w:ind w:left="720" w:hanging="360"/>
      </w:pPr>
      <w:rPr>
        <w:rFonts w:ascii="Corbel" w:hAnsi="Corbel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C2D0536C">
      <w:start w:val="1"/>
      <w:numFmt w:val="decimal"/>
      <w:pStyle w:val="Listenumrote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5DF7B0E"/>
    <w:multiLevelType w:val="multilevel"/>
    <w:tmpl w:val="4BBE41AE"/>
    <w:lvl w:ilvl="0">
      <w:start w:val="1"/>
      <w:numFmt w:val="decimal"/>
      <w:lvlText w:val="Chapitre %1"/>
      <w:lvlJc w:val="left"/>
      <w:pPr>
        <w:ind w:left="360" w:hanging="360"/>
      </w:pPr>
      <w:rPr>
        <w:rFonts w:ascii="Calibri" w:hAnsi="Calibri" w:hint="default"/>
        <w:b/>
        <w:i w:val="0"/>
        <w:color w:val="A6A6A6" w:themeColor="background1" w:themeShade="A6"/>
        <w:u w:color="A6A6A6" w:themeColor="background1" w:themeShade="A6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694A77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694A77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none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Titre6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Titre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Titre8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Titre9"/>
      <w:lvlText w:val=""/>
      <w:lvlJc w:val="left"/>
      <w:pPr>
        <w:ind w:left="0" w:firstLine="0"/>
      </w:pPr>
      <w:rPr>
        <w:rFonts w:hint="default"/>
      </w:rPr>
    </w:lvl>
  </w:abstractNum>
  <w:abstractNum w:abstractNumId="19" w15:restartNumberingAfterBreak="0">
    <w:nsid w:val="6B475408"/>
    <w:multiLevelType w:val="multilevel"/>
    <w:tmpl w:val="DA187C88"/>
    <w:lvl w:ilvl="0">
      <w:start w:val="1"/>
      <w:numFmt w:val="decimal"/>
      <w:suff w:val="space"/>
      <w:lvlText w:val="Chapitre %1"/>
      <w:lvlJc w:val="left"/>
      <w:pPr>
        <w:ind w:left="360" w:hanging="360"/>
      </w:pPr>
      <w:rPr>
        <w:rFonts w:hint="default"/>
        <w:color w:val="A6A6A6" w:themeColor="background1" w:themeShade="A6"/>
      </w:rPr>
    </w:lvl>
    <w:lvl w:ilvl="1">
      <w:start w:val="1"/>
      <w:numFmt w:val="decimal"/>
      <w:lvlRestart w:val="0"/>
      <w:suff w:val="space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440" w:hanging="14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0" w15:restartNumberingAfterBreak="0">
    <w:nsid w:val="6C247C33"/>
    <w:multiLevelType w:val="hybridMultilevel"/>
    <w:tmpl w:val="29CCFE44"/>
    <w:lvl w:ilvl="0" w:tplc="D04687C8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6CE30834"/>
    <w:multiLevelType w:val="hybridMultilevel"/>
    <w:tmpl w:val="E08A920A"/>
    <w:lvl w:ilvl="0" w:tplc="245081E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 w:val="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E614CB7"/>
    <w:multiLevelType w:val="multilevel"/>
    <w:tmpl w:val="B96E5C3A"/>
    <w:lvl w:ilvl="0">
      <w:start w:val="5"/>
      <w:numFmt w:val="decimal"/>
      <w:lvlText w:val="%1"/>
      <w:lvlJc w:val="left"/>
      <w:pPr>
        <w:ind w:left="120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00" w:hanging="720"/>
      </w:pPr>
      <w:rPr>
        <w:rFonts w:ascii="Calibri" w:eastAsia="Calibri" w:hAnsi="Calibri" w:cs="Calibri" w:hint="default"/>
        <w:b/>
        <w:bCs/>
        <w:color w:val="694A77"/>
        <w:spacing w:val="-3"/>
        <w:w w:val="100"/>
        <w:sz w:val="32"/>
        <w:szCs w:val="32"/>
      </w:rPr>
    </w:lvl>
    <w:lvl w:ilvl="2">
      <w:numFmt w:val="bullet"/>
      <w:lvlText w:val="•"/>
      <w:lvlJc w:val="left"/>
      <w:pPr>
        <w:ind w:left="1068" w:hanging="228"/>
      </w:pPr>
      <w:rPr>
        <w:rFonts w:ascii="Calibri" w:eastAsia="Calibri" w:hAnsi="Calibri" w:cs="Calibri" w:hint="default"/>
        <w:color w:val="231F20"/>
        <w:spacing w:val="-5"/>
        <w:w w:val="97"/>
        <w:sz w:val="24"/>
        <w:szCs w:val="24"/>
      </w:rPr>
    </w:lvl>
    <w:lvl w:ilvl="3">
      <w:numFmt w:val="bullet"/>
      <w:lvlText w:val="•"/>
      <w:lvlJc w:val="left"/>
      <w:pPr>
        <w:ind w:left="2655" w:hanging="228"/>
      </w:pPr>
      <w:rPr>
        <w:rFonts w:hint="default"/>
      </w:rPr>
    </w:lvl>
    <w:lvl w:ilvl="4">
      <w:numFmt w:val="bullet"/>
      <w:lvlText w:val="•"/>
      <w:lvlJc w:val="left"/>
      <w:pPr>
        <w:ind w:left="3750" w:hanging="228"/>
      </w:pPr>
      <w:rPr>
        <w:rFonts w:hint="default"/>
      </w:rPr>
    </w:lvl>
    <w:lvl w:ilvl="5">
      <w:numFmt w:val="bullet"/>
      <w:lvlText w:val="•"/>
      <w:lvlJc w:val="left"/>
      <w:pPr>
        <w:ind w:left="4845" w:hanging="228"/>
      </w:pPr>
      <w:rPr>
        <w:rFonts w:hint="default"/>
      </w:rPr>
    </w:lvl>
    <w:lvl w:ilvl="6">
      <w:numFmt w:val="bullet"/>
      <w:lvlText w:val="•"/>
      <w:lvlJc w:val="left"/>
      <w:pPr>
        <w:ind w:left="5940" w:hanging="228"/>
      </w:pPr>
      <w:rPr>
        <w:rFonts w:hint="default"/>
      </w:rPr>
    </w:lvl>
    <w:lvl w:ilvl="7">
      <w:numFmt w:val="bullet"/>
      <w:lvlText w:val="•"/>
      <w:lvlJc w:val="left"/>
      <w:pPr>
        <w:ind w:left="7035" w:hanging="228"/>
      </w:pPr>
      <w:rPr>
        <w:rFonts w:hint="default"/>
      </w:rPr>
    </w:lvl>
    <w:lvl w:ilvl="8">
      <w:numFmt w:val="bullet"/>
      <w:lvlText w:val="•"/>
      <w:lvlJc w:val="left"/>
      <w:pPr>
        <w:ind w:left="8130" w:hanging="228"/>
      </w:pPr>
      <w:rPr>
        <w:rFonts w:hint="default"/>
      </w:rPr>
    </w:lvl>
  </w:abstractNum>
  <w:abstractNum w:abstractNumId="23" w15:restartNumberingAfterBreak="0">
    <w:nsid w:val="7B2B6BB1"/>
    <w:multiLevelType w:val="multilevel"/>
    <w:tmpl w:val="8BB4E9DE"/>
    <w:lvl w:ilvl="0">
      <w:start w:val="7"/>
      <w:numFmt w:val="decimal"/>
      <w:suff w:val="space"/>
      <w:lvlText w:val="Chapitre %1"/>
      <w:lvlJc w:val="left"/>
      <w:pPr>
        <w:ind w:left="360" w:hanging="360"/>
      </w:pPr>
      <w:rPr>
        <w:rFonts w:ascii="Calibri" w:hAnsi="Calibri" w:hint="default"/>
        <w:b/>
        <w:i w:val="0"/>
        <w:color w:val="A6A6A6" w:themeColor="background1" w:themeShade="A6"/>
        <w:u w:color="A6A6A6" w:themeColor="background1" w:themeShade="A6"/>
      </w:rPr>
    </w:lvl>
    <w:lvl w:ilvl="1">
      <w:start w:val="1"/>
      <w:numFmt w:val="decimal"/>
      <w:suff w:val="space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657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4" w15:restartNumberingAfterBreak="0">
    <w:nsid w:val="7D9464C8"/>
    <w:multiLevelType w:val="multilevel"/>
    <w:tmpl w:val="91AAA1E8"/>
    <w:lvl w:ilvl="0">
      <w:numFmt w:val="bullet"/>
      <w:lvlText w:val="-"/>
      <w:lvlJc w:val="left"/>
      <w:pPr>
        <w:ind w:left="202" w:hanging="128"/>
      </w:pPr>
      <w:rPr>
        <w:rFonts w:ascii="Calibri" w:hAnsi="Calibri"/>
        <w:color w:val="231F20"/>
        <w:w w:val="99"/>
        <w:sz w:val="24"/>
      </w:rPr>
    </w:lvl>
    <w:lvl w:ilvl="1">
      <w:numFmt w:val="bullet"/>
      <w:lvlText w:val="•"/>
      <w:lvlJc w:val="left"/>
      <w:pPr>
        <w:ind w:left="478" w:hanging="128"/>
      </w:pPr>
      <w:rPr>
        <w:rFonts w:hint="default"/>
      </w:rPr>
    </w:lvl>
    <w:lvl w:ilvl="2">
      <w:numFmt w:val="bullet"/>
      <w:lvlText w:val="•"/>
      <w:lvlJc w:val="left"/>
      <w:pPr>
        <w:ind w:left="757" w:hanging="128"/>
      </w:pPr>
      <w:rPr>
        <w:rFonts w:hint="default"/>
      </w:rPr>
    </w:lvl>
    <w:lvl w:ilvl="3">
      <w:numFmt w:val="bullet"/>
      <w:lvlText w:val="•"/>
      <w:lvlJc w:val="left"/>
      <w:pPr>
        <w:ind w:left="1035" w:hanging="128"/>
      </w:pPr>
      <w:rPr>
        <w:rFonts w:hint="default"/>
      </w:rPr>
    </w:lvl>
    <w:lvl w:ilvl="4">
      <w:numFmt w:val="bullet"/>
      <w:lvlText w:val="•"/>
      <w:lvlJc w:val="left"/>
      <w:pPr>
        <w:ind w:left="1314" w:hanging="128"/>
      </w:pPr>
      <w:rPr>
        <w:rFonts w:hint="default"/>
      </w:rPr>
    </w:lvl>
    <w:lvl w:ilvl="5">
      <w:numFmt w:val="bullet"/>
      <w:lvlText w:val="•"/>
      <w:lvlJc w:val="left"/>
      <w:pPr>
        <w:ind w:left="1592" w:hanging="128"/>
      </w:pPr>
      <w:rPr>
        <w:rFonts w:hint="default"/>
      </w:rPr>
    </w:lvl>
    <w:lvl w:ilvl="6">
      <w:numFmt w:val="bullet"/>
      <w:lvlText w:val="•"/>
      <w:lvlJc w:val="left"/>
      <w:pPr>
        <w:ind w:left="1871" w:hanging="128"/>
      </w:pPr>
      <w:rPr>
        <w:rFonts w:hint="default"/>
      </w:rPr>
    </w:lvl>
    <w:lvl w:ilvl="7">
      <w:numFmt w:val="bullet"/>
      <w:lvlText w:val="•"/>
      <w:lvlJc w:val="left"/>
      <w:pPr>
        <w:ind w:left="2149" w:hanging="128"/>
      </w:pPr>
      <w:rPr>
        <w:rFonts w:hint="default"/>
      </w:rPr>
    </w:lvl>
    <w:lvl w:ilvl="8">
      <w:numFmt w:val="bullet"/>
      <w:lvlText w:val="•"/>
      <w:lvlJc w:val="left"/>
      <w:pPr>
        <w:ind w:left="2428" w:hanging="128"/>
      </w:pPr>
      <w:rPr>
        <w:rFonts w:hint="default"/>
      </w:rPr>
    </w:lvl>
  </w:abstractNum>
  <w:num w:numId="1" w16cid:durableId="1962109277">
    <w:abstractNumId w:val="13"/>
  </w:num>
  <w:num w:numId="2" w16cid:durableId="1795782823">
    <w:abstractNumId w:val="9"/>
  </w:num>
  <w:num w:numId="3" w16cid:durableId="1435243160">
    <w:abstractNumId w:val="17"/>
  </w:num>
  <w:num w:numId="4" w16cid:durableId="452869799">
    <w:abstractNumId w:val="14"/>
  </w:num>
  <w:num w:numId="5" w16cid:durableId="436294585">
    <w:abstractNumId w:val="15"/>
  </w:num>
  <w:num w:numId="6" w16cid:durableId="1204631223">
    <w:abstractNumId w:val="22"/>
  </w:num>
  <w:num w:numId="7" w16cid:durableId="137578223">
    <w:abstractNumId w:val="8"/>
  </w:num>
  <w:num w:numId="8" w16cid:durableId="1788811605">
    <w:abstractNumId w:val="12"/>
  </w:num>
  <w:num w:numId="9" w16cid:durableId="1754281874">
    <w:abstractNumId w:val="19"/>
  </w:num>
  <w:num w:numId="10" w16cid:durableId="332951466">
    <w:abstractNumId w:val="1"/>
  </w:num>
  <w:num w:numId="11" w16cid:durableId="83957018">
    <w:abstractNumId w:val="7"/>
  </w:num>
  <w:num w:numId="12" w16cid:durableId="516846745">
    <w:abstractNumId w:val="0"/>
  </w:num>
  <w:num w:numId="13" w16cid:durableId="1387946079">
    <w:abstractNumId w:val="2"/>
  </w:num>
  <w:num w:numId="14" w16cid:durableId="92239398">
    <w:abstractNumId w:val="11"/>
  </w:num>
  <w:num w:numId="15" w16cid:durableId="282422338">
    <w:abstractNumId w:val="10"/>
  </w:num>
  <w:num w:numId="16" w16cid:durableId="394935650">
    <w:abstractNumId w:val="18"/>
  </w:num>
  <w:num w:numId="17" w16cid:durableId="1182890966">
    <w:abstractNumId w:val="4"/>
  </w:num>
  <w:num w:numId="18" w16cid:durableId="1819149907">
    <w:abstractNumId w:val="24"/>
  </w:num>
  <w:num w:numId="19" w16cid:durableId="409544328">
    <w:abstractNumId w:val="20"/>
  </w:num>
  <w:num w:numId="20" w16cid:durableId="1387224042">
    <w:abstractNumId w:val="16"/>
  </w:num>
  <w:num w:numId="21" w16cid:durableId="448865060">
    <w:abstractNumId w:val="23"/>
  </w:num>
  <w:num w:numId="22" w16cid:durableId="261644844">
    <w:abstractNumId w:val="6"/>
  </w:num>
  <w:num w:numId="23" w16cid:durableId="1753818561">
    <w:abstractNumId w:val="3"/>
  </w:num>
  <w:num w:numId="24" w16cid:durableId="1973705097">
    <w:abstractNumId w:val="5"/>
  </w:num>
  <w:num w:numId="25" w16cid:durableId="873541114">
    <w:abstractNumId w:val="21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isplayBackgroundShape/>
  <w:proofState w:spelling="clean" w:grammar="clean"/>
  <w:attachedTemplate r:id="rId1"/>
  <w:stylePaneFormatFilter w:val="5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0"/>
  <w:stylePaneSortMethod w:val="0000"/>
  <w:documentProtection w:edit="forms" w:enforcement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27AB"/>
    <w:rsid w:val="000002A7"/>
    <w:rsid w:val="0001011C"/>
    <w:rsid w:val="00016435"/>
    <w:rsid w:val="000172E5"/>
    <w:rsid w:val="00024098"/>
    <w:rsid w:val="0003794E"/>
    <w:rsid w:val="000427B7"/>
    <w:rsid w:val="0004538D"/>
    <w:rsid w:val="00052382"/>
    <w:rsid w:val="0006568A"/>
    <w:rsid w:val="00076F0F"/>
    <w:rsid w:val="00080B42"/>
    <w:rsid w:val="00084253"/>
    <w:rsid w:val="00084787"/>
    <w:rsid w:val="00087527"/>
    <w:rsid w:val="00092A81"/>
    <w:rsid w:val="000A5535"/>
    <w:rsid w:val="000D1F49"/>
    <w:rsid w:val="000D3F89"/>
    <w:rsid w:val="00103B6D"/>
    <w:rsid w:val="001204D0"/>
    <w:rsid w:val="00136068"/>
    <w:rsid w:val="001424DD"/>
    <w:rsid w:val="0015119B"/>
    <w:rsid w:val="001654A1"/>
    <w:rsid w:val="001727CA"/>
    <w:rsid w:val="0017298C"/>
    <w:rsid w:val="00183D06"/>
    <w:rsid w:val="001950EF"/>
    <w:rsid w:val="001B1FA2"/>
    <w:rsid w:val="001F7AC4"/>
    <w:rsid w:val="00201F7F"/>
    <w:rsid w:val="00232472"/>
    <w:rsid w:val="002557DA"/>
    <w:rsid w:val="00262DD4"/>
    <w:rsid w:val="00264177"/>
    <w:rsid w:val="00270D52"/>
    <w:rsid w:val="0027374C"/>
    <w:rsid w:val="0027774B"/>
    <w:rsid w:val="00284100"/>
    <w:rsid w:val="00284547"/>
    <w:rsid w:val="002A1244"/>
    <w:rsid w:val="002C56E6"/>
    <w:rsid w:val="002C757D"/>
    <w:rsid w:val="002E3DE4"/>
    <w:rsid w:val="002F4178"/>
    <w:rsid w:val="00311D4F"/>
    <w:rsid w:val="003126AD"/>
    <w:rsid w:val="00312756"/>
    <w:rsid w:val="003131AD"/>
    <w:rsid w:val="00317B6F"/>
    <w:rsid w:val="00317E3D"/>
    <w:rsid w:val="00317FB6"/>
    <w:rsid w:val="0033097A"/>
    <w:rsid w:val="003335B9"/>
    <w:rsid w:val="00344849"/>
    <w:rsid w:val="003451BA"/>
    <w:rsid w:val="003545B8"/>
    <w:rsid w:val="00361E11"/>
    <w:rsid w:val="0036558C"/>
    <w:rsid w:val="003669D4"/>
    <w:rsid w:val="00372B54"/>
    <w:rsid w:val="00386239"/>
    <w:rsid w:val="00395C91"/>
    <w:rsid w:val="003969A9"/>
    <w:rsid w:val="003A1D37"/>
    <w:rsid w:val="003A35C5"/>
    <w:rsid w:val="003B026F"/>
    <w:rsid w:val="003C091B"/>
    <w:rsid w:val="003E0BAC"/>
    <w:rsid w:val="003F0847"/>
    <w:rsid w:val="003F64C6"/>
    <w:rsid w:val="0040090B"/>
    <w:rsid w:val="00404DF0"/>
    <w:rsid w:val="00422F8B"/>
    <w:rsid w:val="004400EE"/>
    <w:rsid w:val="004527AB"/>
    <w:rsid w:val="00461CA5"/>
    <w:rsid w:val="0046302A"/>
    <w:rsid w:val="00475E4B"/>
    <w:rsid w:val="00476D7B"/>
    <w:rsid w:val="0048478E"/>
    <w:rsid w:val="00487D2D"/>
    <w:rsid w:val="004915C6"/>
    <w:rsid w:val="00492F82"/>
    <w:rsid w:val="004B0912"/>
    <w:rsid w:val="004B6F20"/>
    <w:rsid w:val="004C09AE"/>
    <w:rsid w:val="004D03A2"/>
    <w:rsid w:val="004D5D62"/>
    <w:rsid w:val="004D76EC"/>
    <w:rsid w:val="00503CFB"/>
    <w:rsid w:val="005112D0"/>
    <w:rsid w:val="005217D2"/>
    <w:rsid w:val="00523743"/>
    <w:rsid w:val="0052423E"/>
    <w:rsid w:val="0053595A"/>
    <w:rsid w:val="0057535C"/>
    <w:rsid w:val="00577E06"/>
    <w:rsid w:val="00583334"/>
    <w:rsid w:val="00594596"/>
    <w:rsid w:val="005A3BF7"/>
    <w:rsid w:val="005A4610"/>
    <w:rsid w:val="005B0795"/>
    <w:rsid w:val="005B4234"/>
    <w:rsid w:val="005C60FC"/>
    <w:rsid w:val="005D0648"/>
    <w:rsid w:val="005E021C"/>
    <w:rsid w:val="005E4274"/>
    <w:rsid w:val="005F2035"/>
    <w:rsid w:val="005F54AA"/>
    <w:rsid w:val="005F7990"/>
    <w:rsid w:val="006139E4"/>
    <w:rsid w:val="006145D8"/>
    <w:rsid w:val="00614775"/>
    <w:rsid w:val="00622807"/>
    <w:rsid w:val="0063739C"/>
    <w:rsid w:val="00651EB3"/>
    <w:rsid w:val="0066794D"/>
    <w:rsid w:val="006719B0"/>
    <w:rsid w:val="00684CAF"/>
    <w:rsid w:val="006918ED"/>
    <w:rsid w:val="006B1D86"/>
    <w:rsid w:val="006C1C45"/>
    <w:rsid w:val="006D000E"/>
    <w:rsid w:val="006D0C1D"/>
    <w:rsid w:val="006E11BC"/>
    <w:rsid w:val="006F65F8"/>
    <w:rsid w:val="006F7D66"/>
    <w:rsid w:val="0070277A"/>
    <w:rsid w:val="00703DA6"/>
    <w:rsid w:val="00705CA8"/>
    <w:rsid w:val="007147D7"/>
    <w:rsid w:val="00715C65"/>
    <w:rsid w:val="00727C56"/>
    <w:rsid w:val="00732DFD"/>
    <w:rsid w:val="007354EA"/>
    <w:rsid w:val="00737EC4"/>
    <w:rsid w:val="007438F3"/>
    <w:rsid w:val="00746B8A"/>
    <w:rsid w:val="00770F25"/>
    <w:rsid w:val="007735C7"/>
    <w:rsid w:val="007A35A8"/>
    <w:rsid w:val="007A3A97"/>
    <w:rsid w:val="007B0A85"/>
    <w:rsid w:val="007B32E9"/>
    <w:rsid w:val="007C6A52"/>
    <w:rsid w:val="007E1DA7"/>
    <w:rsid w:val="007F4F76"/>
    <w:rsid w:val="008157DA"/>
    <w:rsid w:val="0082043E"/>
    <w:rsid w:val="0084004F"/>
    <w:rsid w:val="00846B76"/>
    <w:rsid w:val="00847C9B"/>
    <w:rsid w:val="00861862"/>
    <w:rsid w:val="00877161"/>
    <w:rsid w:val="008D01F1"/>
    <w:rsid w:val="008D26A9"/>
    <w:rsid w:val="008D34D2"/>
    <w:rsid w:val="008E203A"/>
    <w:rsid w:val="0091207C"/>
    <w:rsid w:val="0091229C"/>
    <w:rsid w:val="00913538"/>
    <w:rsid w:val="00936C71"/>
    <w:rsid w:val="00940E73"/>
    <w:rsid w:val="00942B10"/>
    <w:rsid w:val="00977397"/>
    <w:rsid w:val="00985947"/>
    <w:rsid w:val="0098597D"/>
    <w:rsid w:val="009A7653"/>
    <w:rsid w:val="009F4C3A"/>
    <w:rsid w:val="009F619A"/>
    <w:rsid w:val="009F6DDE"/>
    <w:rsid w:val="00A05621"/>
    <w:rsid w:val="00A06F35"/>
    <w:rsid w:val="00A072C9"/>
    <w:rsid w:val="00A22CC4"/>
    <w:rsid w:val="00A2703F"/>
    <w:rsid w:val="00A35210"/>
    <w:rsid w:val="00A370A8"/>
    <w:rsid w:val="00A40ACD"/>
    <w:rsid w:val="00A60034"/>
    <w:rsid w:val="00A6253F"/>
    <w:rsid w:val="00A744A7"/>
    <w:rsid w:val="00AD59C4"/>
    <w:rsid w:val="00AF571A"/>
    <w:rsid w:val="00B10A5B"/>
    <w:rsid w:val="00B337A2"/>
    <w:rsid w:val="00B3663B"/>
    <w:rsid w:val="00B37AA4"/>
    <w:rsid w:val="00B40137"/>
    <w:rsid w:val="00B455E3"/>
    <w:rsid w:val="00B57D11"/>
    <w:rsid w:val="00B613A2"/>
    <w:rsid w:val="00B66B20"/>
    <w:rsid w:val="00B919E4"/>
    <w:rsid w:val="00B91B86"/>
    <w:rsid w:val="00BA6A4B"/>
    <w:rsid w:val="00BB4668"/>
    <w:rsid w:val="00BC0FF4"/>
    <w:rsid w:val="00BD0879"/>
    <w:rsid w:val="00BD44EF"/>
    <w:rsid w:val="00BD4753"/>
    <w:rsid w:val="00BD5CB1"/>
    <w:rsid w:val="00BE0178"/>
    <w:rsid w:val="00BE62EE"/>
    <w:rsid w:val="00BF0056"/>
    <w:rsid w:val="00C003BA"/>
    <w:rsid w:val="00C032FA"/>
    <w:rsid w:val="00C057DA"/>
    <w:rsid w:val="00C12983"/>
    <w:rsid w:val="00C13D16"/>
    <w:rsid w:val="00C140A2"/>
    <w:rsid w:val="00C4602F"/>
    <w:rsid w:val="00C46878"/>
    <w:rsid w:val="00C469EF"/>
    <w:rsid w:val="00C6231D"/>
    <w:rsid w:val="00C675BE"/>
    <w:rsid w:val="00C71028"/>
    <w:rsid w:val="00C9537B"/>
    <w:rsid w:val="00CB34E9"/>
    <w:rsid w:val="00CB4A51"/>
    <w:rsid w:val="00CC60B8"/>
    <w:rsid w:val="00CD4532"/>
    <w:rsid w:val="00CD47B0"/>
    <w:rsid w:val="00CE05E4"/>
    <w:rsid w:val="00CE6104"/>
    <w:rsid w:val="00CE7918"/>
    <w:rsid w:val="00D069E7"/>
    <w:rsid w:val="00D16163"/>
    <w:rsid w:val="00D27570"/>
    <w:rsid w:val="00D27657"/>
    <w:rsid w:val="00D43EDC"/>
    <w:rsid w:val="00D64265"/>
    <w:rsid w:val="00D737D4"/>
    <w:rsid w:val="00D81EF2"/>
    <w:rsid w:val="00DA066B"/>
    <w:rsid w:val="00DA0EA0"/>
    <w:rsid w:val="00DA2D81"/>
    <w:rsid w:val="00DB3BB1"/>
    <w:rsid w:val="00DB3FAD"/>
    <w:rsid w:val="00DC4A0D"/>
    <w:rsid w:val="00DC5BD1"/>
    <w:rsid w:val="00DD179F"/>
    <w:rsid w:val="00DD26F1"/>
    <w:rsid w:val="00DD3C6C"/>
    <w:rsid w:val="00DD49C4"/>
    <w:rsid w:val="00E05494"/>
    <w:rsid w:val="00E1672C"/>
    <w:rsid w:val="00E227A7"/>
    <w:rsid w:val="00E334A3"/>
    <w:rsid w:val="00E5158B"/>
    <w:rsid w:val="00E51BA5"/>
    <w:rsid w:val="00E61C09"/>
    <w:rsid w:val="00E671BC"/>
    <w:rsid w:val="00E8366B"/>
    <w:rsid w:val="00E9105E"/>
    <w:rsid w:val="00E93E51"/>
    <w:rsid w:val="00E95BE8"/>
    <w:rsid w:val="00EA2505"/>
    <w:rsid w:val="00EA50D9"/>
    <w:rsid w:val="00EB3B58"/>
    <w:rsid w:val="00EC4E83"/>
    <w:rsid w:val="00EC7359"/>
    <w:rsid w:val="00EE3054"/>
    <w:rsid w:val="00EF04CC"/>
    <w:rsid w:val="00EF63DC"/>
    <w:rsid w:val="00F00606"/>
    <w:rsid w:val="00F01256"/>
    <w:rsid w:val="00F05550"/>
    <w:rsid w:val="00F103C0"/>
    <w:rsid w:val="00F1710C"/>
    <w:rsid w:val="00F35EC0"/>
    <w:rsid w:val="00F42DDC"/>
    <w:rsid w:val="00F769E6"/>
    <w:rsid w:val="00F779B2"/>
    <w:rsid w:val="00F868A9"/>
    <w:rsid w:val="00FC1CE6"/>
    <w:rsid w:val="00FC4398"/>
    <w:rsid w:val="00FC537E"/>
    <w:rsid w:val="00FC7475"/>
    <w:rsid w:val="00FC794E"/>
    <w:rsid w:val="00FD08E4"/>
    <w:rsid w:val="00FE7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393F1A"/>
  <w15:chartTrackingRefBased/>
  <w15:docId w15:val="{84DB92BC-FAE8-4A03-8DEB-61FF1C6BC3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8"/>
        <w:szCs w:val="28"/>
        <w:lang w:val="fr-FR" w:eastAsia="en-US" w:bidi="ar-SA"/>
      </w:rPr>
    </w:rPrDefault>
    <w:pPrDefault>
      <w:pPr>
        <w:spacing w:after="200" w:line="271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qFormat="1"/>
    <w:lsdException w:name="heading 5" w:semiHidden="1" w:uiPriority="1" w:qFormat="1"/>
    <w:lsdException w:name="heading 6" w:semiHidden="1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7F4F76"/>
    <w:pPr>
      <w:spacing w:before="200"/>
    </w:pPr>
    <w:rPr>
      <w:sz w:val="24"/>
    </w:rPr>
  </w:style>
  <w:style w:type="paragraph" w:styleId="Titre1">
    <w:name w:val="heading 1"/>
    <w:basedOn w:val="Normal"/>
    <w:link w:val="Titre1Car"/>
    <w:uiPriority w:val="1"/>
    <w:qFormat/>
    <w:rsid w:val="008D01F1"/>
    <w:pPr>
      <w:spacing w:before="120" w:after="120" w:line="240" w:lineRule="auto"/>
      <w:outlineLvl w:val="0"/>
    </w:pPr>
    <w:rPr>
      <w:rFonts w:asciiTheme="majorHAnsi" w:hAnsiTheme="majorHAnsi"/>
      <w:b/>
      <w:color w:val="FFFFFF" w:themeColor="background1"/>
      <w:sz w:val="32"/>
      <w:szCs w:val="32"/>
    </w:rPr>
  </w:style>
  <w:style w:type="paragraph" w:styleId="Titre2">
    <w:name w:val="heading 2"/>
    <w:basedOn w:val="Normal"/>
    <w:link w:val="Titre2Car"/>
    <w:uiPriority w:val="1"/>
    <w:semiHidden/>
    <w:qFormat/>
    <w:rsid w:val="00CD4532"/>
    <w:pPr>
      <w:keepNext/>
      <w:tabs>
        <w:tab w:val="left" w:pos="720"/>
        <w:tab w:val="left" w:pos="1199"/>
      </w:tabs>
      <w:spacing w:before="360" w:after="240"/>
      <w:outlineLvl w:val="1"/>
    </w:pPr>
    <w:rPr>
      <w:b/>
      <w:bCs/>
      <w:color w:val="694A77"/>
      <w:sz w:val="32"/>
      <w:szCs w:val="32"/>
      <w:lang w:eastAsia="zh-CN"/>
    </w:rPr>
  </w:style>
  <w:style w:type="paragraph" w:styleId="Titre3">
    <w:name w:val="heading 3"/>
    <w:basedOn w:val="Normal"/>
    <w:next w:val="Normal"/>
    <w:link w:val="Titre3Car"/>
    <w:uiPriority w:val="1"/>
    <w:semiHidden/>
    <w:qFormat/>
    <w:rsid w:val="00CD4532"/>
    <w:pPr>
      <w:keepNext/>
      <w:tabs>
        <w:tab w:val="left" w:pos="900"/>
        <w:tab w:val="left" w:pos="1560"/>
      </w:tabs>
      <w:spacing w:before="360" w:after="240"/>
      <w:outlineLvl w:val="2"/>
    </w:pPr>
    <w:rPr>
      <w:b/>
      <w:bCs/>
      <w:color w:val="694A77"/>
      <w:szCs w:val="27"/>
    </w:rPr>
  </w:style>
  <w:style w:type="paragraph" w:styleId="Titre4">
    <w:name w:val="heading 4"/>
    <w:basedOn w:val="Normal"/>
    <w:link w:val="Titre4Car"/>
    <w:uiPriority w:val="9"/>
    <w:semiHidden/>
    <w:qFormat/>
    <w:rsid w:val="000D1F49"/>
    <w:pPr>
      <w:spacing w:before="184"/>
      <w:outlineLvl w:val="3"/>
    </w:pPr>
    <w:rPr>
      <w:b/>
      <w:sz w:val="25"/>
      <w:szCs w:val="25"/>
    </w:rPr>
  </w:style>
  <w:style w:type="paragraph" w:styleId="Titre5">
    <w:name w:val="heading 5"/>
    <w:basedOn w:val="Titre2"/>
    <w:link w:val="Titre5Car"/>
    <w:uiPriority w:val="1"/>
    <w:semiHidden/>
    <w:qFormat/>
    <w:rsid w:val="000D1F49"/>
    <w:pPr>
      <w:numPr>
        <w:ilvl w:val="4"/>
      </w:numPr>
      <w:spacing w:before="120"/>
      <w:outlineLvl w:val="4"/>
    </w:pPr>
    <w:rPr>
      <w:caps/>
      <w:color w:val="4BACC6"/>
    </w:rPr>
  </w:style>
  <w:style w:type="paragraph" w:styleId="Titre6">
    <w:name w:val="heading 6"/>
    <w:basedOn w:val="Normal"/>
    <w:next w:val="Normal"/>
    <w:link w:val="Titre6Car"/>
    <w:uiPriority w:val="9"/>
    <w:semiHidden/>
    <w:qFormat/>
    <w:rsid w:val="000D1F49"/>
    <w:pPr>
      <w:keepNext/>
      <w:keepLines/>
      <w:numPr>
        <w:ilvl w:val="5"/>
        <w:numId w:val="16"/>
      </w:numPr>
      <w:spacing w:before="40"/>
      <w:outlineLvl w:val="5"/>
    </w:pPr>
    <w:rPr>
      <w:rFonts w:asciiTheme="majorHAnsi" w:eastAsiaTheme="majorEastAsia" w:hAnsiTheme="majorHAnsi" w:cstheme="majorBidi"/>
      <w:color w:val="0A273B" w:themeColor="accent1" w:themeShade="7F"/>
    </w:rPr>
  </w:style>
  <w:style w:type="paragraph" w:styleId="Titre7">
    <w:name w:val="heading 7"/>
    <w:basedOn w:val="Normal"/>
    <w:next w:val="Normal"/>
    <w:link w:val="Titre7Car"/>
    <w:uiPriority w:val="9"/>
    <w:semiHidden/>
    <w:qFormat/>
    <w:rsid w:val="000D1F49"/>
    <w:pPr>
      <w:keepNext/>
      <w:keepLines/>
      <w:numPr>
        <w:ilvl w:val="6"/>
        <w:numId w:val="16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0A273B" w:themeColor="accent1" w:themeShade="7F"/>
    </w:rPr>
  </w:style>
  <w:style w:type="paragraph" w:styleId="Titre8">
    <w:name w:val="heading 8"/>
    <w:basedOn w:val="Normal"/>
    <w:next w:val="Normal"/>
    <w:link w:val="Titre8Car"/>
    <w:uiPriority w:val="9"/>
    <w:semiHidden/>
    <w:qFormat/>
    <w:rsid w:val="000D1F49"/>
    <w:pPr>
      <w:keepNext/>
      <w:keepLines/>
      <w:numPr>
        <w:ilvl w:val="7"/>
        <w:numId w:val="16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itre9">
    <w:name w:val="heading 9"/>
    <w:basedOn w:val="Normal"/>
    <w:next w:val="Normal"/>
    <w:link w:val="Titre9Car"/>
    <w:uiPriority w:val="9"/>
    <w:semiHidden/>
    <w:qFormat/>
    <w:rsid w:val="000D1F49"/>
    <w:pPr>
      <w:keepNext/>
      <w:keepLines/>
      <w:numPr>
        <w:ilvl w:val="8"/>
        <w:numId w:val="16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1"/>
    <w:rsid w:val="008D01F1"/>
    <w:rPr>
      <w:rFonts w:asciiTheme="majorHAnsi" w:hAnsiTheme="majorHAnsi"/>
      <w:b/>
      <w:color w:val="FFFFFF" w:themeColor="background1"/>
      <w:sz w:val="32"/>
      <w:szCs w:val="32"/>
    </w:rPr>
  </w:style>
  <w:style w:type="character" w:customStyle="1" w:styleId="Mot-dise1">
    <w:name w:val="Mot-dièse1"/>
    <w:basedOn w:val="Policepardfaut"/>
    <w:uiPriority w:val="99"/>
    <w:semiHidden/>
    <w:rsid w:val="00CD4532"/>
    <w:rPr>
      <w:color w:val="2B579A"/>
      <w:shd w:val="clear" w:color="auto" w:fill="E6E6E6"/>
    </w:rPr>
  </w:style>
  <w:style w:type="paragraph" w:customStyle="1" w:styleId="Listenumrote">
    <w:name w:val="Liste numérotée"/>
    <w:basedOn w:val="Normal"/>
    <w:semiHidden/>
    <w:qFormat/>
    <w:rsid w:val="00CD4532"/>
    <w:pPr>
      <w:numPr>
        <w:ilvl w:val="6"/>
        <w:numId w:val="3"/>
      </w:numPr>
      <w:contextualSpacing/>
    </w:pPr>
    <w:rPr>
      <w:b/>
      <w:bCs/>
    </w:rPr>
  </w:style>
  <w:style w:type="paragraph" w:customStyle="1" w:styleId="Pardfaut">
    <w:name w:val="Par défaut"/>
    <w:semiHidden/>
    <w:rsid w:val="00084253"/>
    <w:pPr>
      <w:autoSpaceDE w:val="0"/>
      <w:autoSpaceDN w:val="0"/>
      <w:adjustRightInd w:val="0"/>
    </w:pPr>
    <w:rPr>
      <w:rFonts w:ascii="Calibri" w:hAnsi="Calibri" w:cs="Calibri"/>
      <w:color w:val="000000"/>
    </w:rPr>
  </w:style>
  <w:style w:type="character" w:customStyle="1" w:styleId="Titre2Car">
    <w:name w:val="Titre 2 Car"/>
    <w:basedOn w:val="Policepardfaut"/>
    <w:link w:val="Titre2"/>
    <w:uiPriority w:val="1"/>
    <w:semiHidden/>
    <w:rsid w:val="006145D8"/>
    <w:rPr>
      <w:b/>
      <w:bCs/>
      <w:color w:val="694A77"/>
      <w:sz w:val="32"/>
      <w:szCs w:val="32"/>
      <w:lang w:eastAsia="zh-CN"/>
    </w:rPr>
  </w:style>
  <w:style w:type="paragraph" w:styleId="Retraitnormal">
    <w:name w:val="Normal Indent"/>
    <w:basedOn w:val="Normal"/>
    <w:link w:val="RetraitnormalCar"/>
    <w:uiPriority w:val="99"/>
    <w:rsid w:val="002A1244"/>
    <w:pPr>
      <w:spacing w:after="0"/>
      <w:ind w:left="720"/>
    </w:pPr>
  </w:style>
  <w:style w:type="character" w:customStyle="1" w:styleId="Titre3Car">
    <w:name w:val="Titre 3 Car"/>
    <w:basedOn w:val="Policepardfaut"/>
    <w:link w:val="Titre3"/>
    <w:uiPriority w:val="1"/>
    <w:semiHidden/>
    <w:rsid w:val="006145D8"/>
    <w:rPr>
      <w:b/>
      <w:bCs/>
      <w:color w:val="694A77"/>
      <w:szCs w:val="27"/>
    </w:rPr>
  </w:style>
  <w:style w:type="paragraph" w:styleId="TM1">
    <w:name w:val="toc 1"/>
    <w:basedOn w:val="Normal"/>
    <w:next w:val="Normal"/>
    <w:autoRedefine/>
    <w:uiPriority w:val="39"/>
    <w:semiHidden/>
    <w:qFormat/>
    <w:rsid w:val="000D1F49"/>
    <w:pPr>
      <w:tabs>
        <w:tab w:val="left" w:pos="1260"/>
        <w:tab w:val="left" w:pos="1440"/>
        <w:tab w:val="right" w:leader="dot" w:pos="9830"/>
      </w:tabs>
    </w:pPr>
    <w:rPr>
      <w:b/>
      <w:noProof/>
      <w:color w:val="694A77"/>
      <w:szCs w:val="18"/>
    </w:rPr>
  </w:style>
  <w:style w:type="paragraph" w:styleId="Notedebasdepage">
    <w:name w:val="footnote text"/>
    <w:basedOn w:val="Normal"/>
    <w:link w:val="NotedebasdepageCar"/>
    <w:uiPriority w:val="99"/>
    <w:semiHidden/>
    <w:rsid w:val="000D1F49"/>
    <w:pPr>
      <w:spacing w:before="120"/>
    </w:pPr>
    <w:rPr>
      <w:sz w:val="18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6145D8"/>
    <w:rPr>
      <w:sz w:val="18"/>
      <w:szCs w:val="20"/>
    </w:rPr>
  </w:style>
  <w:style w:type="paragraph" w:styleId="Listepuces">
    <w:name w:val="List Bullet"/>
    <w:basedOn w:val="Normal"/>
    <w:uiPriority w:val="99"/>
    <w:semiHidden/>
    <w:rsid w:val="000D1F49"/>
    <w:pPr>
      <w:numPr>
        <w:numId w:val="4"/>
      </w:numPr>
      <w:tabs>
        <w:tab w:val="left" w:pos="720"/>
      </w:tabs>
      <w:spacing w:before="120"/>
    </w:pPr>
  </w:style>
  <w:style w:type="paragraph" w:styleId="Commentaire">
    <w:name w:val="annotation text"/>
    <w:basedOn w:val="Normal"/>
    <w:link w:val="CommentaireCar"/>
    <w:uiPriority w:val="99"/>
    <w:semiHidden/>
    <w:rsid w:val="000D1F49"/>
    <w:rPr>
      <w:szCs w:val="24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CD4532"/>
    <w:rPr>
      <w:szCs w:val="24"/>
    </w:rPr>
  </w:style>
  <w:style w:type="paragraph" w:styleId="En-tte">
    <w:name w:val="header"/>
    <w:basedOn w:val="Normal"/>
    <w:link w:val="En-tteCar"/>
    <w:uiPriority w:val="99"/>
    <w:unhideWhenUsed/>
    <w:rsid w:val="00715C65"/>
    <w:pPr>
      <w:tabs>
        <w:tab w:val="center" w:pos="4680"/>
        <w:tab w:val="right" w:pos="9360"/>
      </w:tabs>
      <w:spacing w:before="0" w:after="0"/>
    </w:pPr>
    <w:rPr>
      <w:rFonts w:asciiTheme="majorHAnsi" w:eastAsia="Calibri" w:hAnsiTheme="majorHAnsi" w:cs="Times New Roman"/>
      <w:b/>
      <w:noProof/>
      <w:color w:val="731F1C"/>
      <w:sz w:val="44"/>
      <w:szCs w:val="24"/>
    </w:rPr>
  </w:style>
  <w:style w:type="character" w:customStyle="1" w:styleId="En-tteCar">
    <w:name w:val="En-tête Car"/>
    <w:basedOn w:val="Policepardfaut"/>
    <w:link w:val="En-tte"/>
    <w:uiPriority w:val="99"/>
    <w:rsid w:val="00715C65"/>
    <w:rPr>
      <w:rFonts w:asciiTheme="majorHAnsi" w:eastAsia="Calibri" w:hAnsiTheme="majorHAnsi" w:cs="Times New Roman"/>
      <w:b/>
      <w:noProof/>
      <w:color w:val="731F1C"/>
      <w:sz w:val="44"/>
      <w:szCs w:val="24"/>
    </w:rPr>
  </w:style>
  <w:style w:type="paragraph" w:styleId="Pieddepage">
    <w:name w:val="footer"/>
    <w:basedOn w:val="Normal"/>
    <w:link w:val="PieddepageCar"/>
    <w:uiPriority w:val="99"/>
    <w:rsid w:val="00311D4F"/>
    <w:pPr>
      <w:tabs>
        <w:tab w:val="center" w:pos="4680"/>
        <w:tab w:val="right" w:pos="9810"/>
      </w:tabs>
      <w:spacing w:after="0" w:line="240" w:lineRule="auto"/>
    </w:pPr>
    <w:rPr>
      <w:sz w:val="18"/>
      <w:szCs w:val="24"/>
    </w:rPr>
  </w:style>
  <w:style w:type="character" w:customStyle="1" w:styleId="PieddepageCar">
    <w:name w:val="Pied de page Car"/>
    <w:basedOn w:val="Policepardfaut"/>
    <w:link w:val="Pieddepage"/>
    <w:uiPriority w:val="99"/>
    <w:rsid w:val="00311D4F"/>
    <w:rPr>
      <w:sz w:val="18"/>
      <w:szCs w:val="24"/>
    </w:rPr>
  </w:style>
  <w:style w:type="character" w:styleId="Appelnotedebasdep">
    <w:name w:val="footnote reference"/>
    <w:basedOn w:val="Policepardfaut"/>
    <w:uiPriority w:val="99"/>
    <w:semiHidden/>
    <w:rsid w:val="000D1F49"/>
    <w:rPr>
      <w:vertAlign w:val="superscript"/>
    </w:rPr>
  </w:style>
  <w:style w:type="character" w:styleId="Marquedecommentaire">
    <w:name w:val="annotation reference"/>
    <w:basedOn w:val="Policepardfaut"/>
    <w:uiPriority w:val="99"/>
    <w:semiHidden/>
    <w:rsid w:val="000D1F49"/>
    <w:rPr>
      <w:sz w:val="18"/>
      <w:szCs w:val="18"/>
    </w:rPr>
  </w:style>
  <w:style w:type="paragraph" w:styleId="Listenumros">
    <w:name w:val="List Number"/>
    <w:basedOn w:val="Normal"/>
    <w:uiPriority w:val="99"/>
    <w:semiHidden/>
    <w:rsid w:val="000D1F49"/>
    <w:pPr>
      <w:numPr>
        <w:numId w:val="5"/>
      </w:numPr>
      <w:spacing w:before="120"/>
    </w:pPr>
  </w:style>
  <w:style w:type="character" w:styleId="Lienhypertexte">
    <w:name w:val="Hyperlink"/>
    <w:basedOn w:val="Policepardfaut"/>
    <w:uiPriority w:val="99"/>
    <w:rsid w:val="000D1F49"/>
    <w:rPr>
      <w:color w:val="BF678E" w:themeColor="hyperlink"/>
      <w:u w:val="single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0D1F49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0D1F49"/>
    <w:rPr>
      <w:rFonts w:ascii="Calibri" w:eastAsia="Calibri" w:hAnsi="Calibri" w:cs="Calibri"/>
      <w:b/>
      <w:bCs/>
      <w:sz w:val="22"/>
      <w:szCs w:val="24"/>
    </w:rPr>
  </w:style>
  <w:style w:type="paragraph" w:styleId="Sansinterligne">
    <w:name w:val="No Spacing"/>
    <w:basedOn w:val="Normal"/>
    <w:uiPriority w:val="1"/>
    <w:qFormat/>
    <w:rsid w:val="00E9105E"/>
    <w:pPr>
      <w:widowControl w:val="0"/>
      <w:autoSpaceDE w:val="0"/>
      <w:autoSpaceDN w:val="0"/>
      <w:spacing w:before="0" w:after="0" w:line="240" w:lineRule="auto"/>
      <w:jc w:val="right"/>
    </w:pPr>
    <w:rPr>
      <w:rFonts w:eastAsia="Calibri" w:cs="Calibri"/>
      <w:sz w:val="18"/>
    </w:rPr>
  </w:style>
  <w:style w:type="paragraph" w:styleId="Titre">
    <w:name w:val="Title"/>
    <w:basedOn w:val="Normal"/>
    <w:next w:val="Normal"/>
    <w:link w:val="TitreCar"/>
    <w:uiPriority w:val="10"/>
    <w:semiHidden/>
    <w:qFormat/>
    <w:rsid w:val="000D1F49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semiHidden/>
    <w:rsid w:val="006145D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epuces2">
    <w:name w:val="List Bullet 2"/>
    <w:basedOn w:val="Normal"/>
    <w:uiPriority w:val="99"/>
    <w:semiHidden/>
    <w:rsid w:val="000D1F49"/>
    <w:pPr>
      <w:numPr>
        <w:ilvl w:val="1"/>
        <w:numId w:val="4"/>
      </w:numPr>
      <w:spacing w:before="120"/>
    </w:pPr>
  </w:style>
  <w:style w:type="table" w:customStyle="1" w:styleId="FigureTableau">
    <w:name w:val="Figure Tableau"/>
    <w:basedOn w:val="TableauNormal"/>
    <w:uiPriority w:val="99"/>
    <w:rsid w:val="000D1F49"/>
    <w:tblPr/>
    <w:trPr>
      <w:cantSplit/>
    </w:trPr>
  </w:style>
  <w:style w:type="character" w:customStyle="1" w:styleId="Titre4Car">
    <w:name w:val="Titre 4 Car"/>
    <w:basedOn w:val="Policepardfaut"/>
    <w:link w:val="Titre4"/>
    <w:uiPriority w:val="9"/>
    <w:semiHidden/>
    <w:rsid w:val="006145D8"/>
    <w:rPr>
      <w:b/>
      <w:sz w:val="25"/>
      <w:szCs w:val="25"/>
    </w:rPr>
  </w:style>
  <w:style w:type="character" w:customStyle="1" w:styleId="Titre5Car">
    <w:name w:val="Titre 5 Car"/>
    <w:basedOn w:val="Titre2Car"/>
    <w:link w:val="Titre5"/>
    <w:uiPriority w:val="1"/>
    <w:semiHidden/>
    <w:rsid w:val="006145D8"/>
    <w:rPr>
      <w:b/>
      <w:bCs/>
      <w:caps/>
      <w:color w:val="4BACC6"/>
      <w:sz w:val="32"/>
      <w:szCs w:val="32"/>
      <w:lang w:eastAsia="zh-CN"/>
    </w:rPr>
  </w:style>
  <w:style w:type="character" w:customStyle="1" w:styleId="Titre6Car">
    <w:name w:val="Titre 6 Car"/>
    <w:basedOn w:val="Policepardfaut"/>
    <w:link w:val="Titre6"/>
    <w:uiPriority w:val="9"/>
    <w:semiHidden/>
    <w:rsid w:val="006145D8"/>
    <w:rPr>
      <w:rFonts w:asciiTheme="majorHAnsi" w:eastAsiaTheme="majorEastAsia" w:hAnsiTheme="majorHAnsi" w:cstheme="majorBidi"/>
      <w:color w:val="0A273B" w:themeColor="accent1" w:themeShade="7F"/>
    </w:rPr>
  </w:style>
  <w:style w:type="character" w:customStyle="1" w:styleId="Titre7Car">
    <w:name w:val="Titre 7 Car"/>
    <w:basedOn w:val="Policepardfaut"/>
    <w:link w:val="Titre7"/>
    <w:uiPriority w:val="9"/>
    <w:semiHidden/>
    <w:rsid w:val="006145D8"/>
    <w:rPr>
      <w:rFonts w:asciiTheme="majorHAnsi" w:eastAsiaTheme="majorEastAsia" w:hAnsiTheme="majorHAnsi" w:cstheme="majorBidi"/>
      <w:i/>
      <w:iCs/>
      <w:color w:val="0A273B" w:themeColor="accent1" w:themeShade="7F"/>
    </w:rPr>
  </w:style>
  <w:style w:type="character" w:customStyle="1" w:styleId="Titre8Car">
    <w:name w:val="Titre 8 Car"/>
    <w:basedOn w:val="Policepardfaut"/>
    <w:link w:val="Titre8"/>
    <w:uiPriority w:val="9"/>
    <w:semiHidden/>
    <w:rsid w:val="006145D8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Titre9Car">
    <w:name w:val="Titre 9 Car"/>
    <w:basedOn w:val="Policepardfaut"/>
    <w:link w:val="Titre9"/>
    <w:uiPriority w:val="9"/>
    <w:semiHidden/>
    <w:rsid w:val="006145D8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TM2">
    <w:name w:val="toc 2"/>
    <w:basedOn w:val="Normal"/>
    <w:next w:val="Normal"/>
    <w:autoRedefine/>
    <w:uiPriority w:val="39"/>
    <w:semiHidden/>
    <w:rsid w:val="000D1F49"/>
    <w:pPr>
      <w:tabs>
        <w:tab w:val="left" w:pos="900"/>
        <w:tab w:val="right" w:leader="dot" w:pos="9830"/>
      </w:tabs>
      <w:spacing w:before="80"/>
      <w:ind w:left="907" w:right="576" w:hanging="547"/>
    </w:pPr>
    <w:rPr>
      <w:noProof/>
      <w:color w:val="000000" w:themeColor="text1"/>
    </w:rPr>
  </w:style>
  <w:style w:type="paragraph" w:styleId="TM3">
    <w:name w:val="toc 3"/>
    <w:basedOn w:val="Normal"/>
    <w:next w:val="Normal"/>
    <w:autoRedefine/>
    <w:uiPriority w:val="39"/>
    <w:semiHidden/>
    <w:rsid w:val="000D1F49"/>
    <w:pPr>
      <w:keepNext/>
      <w:tabs>
        <w:tab w:val="left" w:pos="1620"/>
        <w:tab w:val="right" w:leader="dot" w:pos="9830"/>
      </w:tabs>
      <w:spacing w:before="80"/>
      <w:ind w:left="900"/>
    </w:pPr>
    <w:rPr>
      <w:noProof/>
      <w:sz w:val="20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styleId="Tabledesillustrations">
    <w:name w:val="table of figures"/>
    <w:basedOn w:val="Normal"/>
    <w:next w:val="Normal"/>
    <w:uiPriority w:val="99"/>
    <w:semiHidden/>
    <w:rsid w:val="000D1F49"/>
    <w:pPr>
      <w:tabs>
        <w:tab w:val="left" w:pos="1350"/>
        <w:tab w:val="right" w:leader="dot" w:pos="9825"/>
      </w:tabs>
      <w:spacing w:before="120"/>
      <w:ind w:left="1354" w:right="576" w:hanging="1354"/>
    </w:pPr>
    <w:rPr>
      <w:noProof/>
    </w:rPr>
  </w:style>
  <w:style w:type="paragraph" w:styleId="Listenumros2">
    <w:name w:val="List Number 2"/>
    <w:basedOn w:val="Normal"/>
    <w:uiPriority w:val="99"/>
    <w:semiHidden/>
    <w:rsid w:val="000D1F49"/>
    <w:pPr>
      <w:numPr>
        <w:ilvl w:val="1"/>
        <w:numId w:val="5"/>
      </w:numPr>
      <w:spacing w:before="120"/>
    </w:pPr>
  </w:style>
  <w:style w:type="character" w:styleId="Lienhypertextesuivivisit">
    <w:name w:val="FollowedHyperlink"/>
    <w:basedOn w:val="Policepardfaut"/>
    <w:uiPriority w:val="99"/>
    <w:semiHidden/>
    <w:rsid w:val="000D1F49"/>
    <w:rPr>
      <w:color w:val="731F1C" w:themeColor="followedHyperlink"/>
      <w:u w:val="single"/>
    </w:rPr>
  </w:style>
  <w:style w:type="paragraph" w:styleId="NormalWeb">
    <w:name w:val="Normal (Web)"/>
    <w:basedOn w:val="Normal"/>
    <w:uiPriority w:val="99"/>
    <w:semiHidden/>
    <w:rsid w:val="000D1F49"/>
    <w:pPr>
      <w:spacing w:before="100" w:beforeAutospacing="1" w:after="100" w:afterAutospacing="1"/>
    </w:pPr>
    <w:rPr>
      <w:rFonts w:ascii="Times New Roman" w:eastAsiaTheme="minorEastAsia" w:hAnsi="Times New Roman" w:cs="Times New Roman"/>
      <w:szCs w:val="24"/>
    </w:rPr>
  </w:style>
  <w:style w:type="character" w:styleId="Titredulivre">
    <w:name w:val="Book Title"/>
    <w:basedOn w:val="Policepardfaut"/>
    <w:uiPriority w:val="33"/>
    <w:semiHidden/>
    <w:rsid w:val="000D1F49"/>
    <w:rPr>
      <w:b/>
      <w:bCs/>
      <w:i/>
      <w:iCs/>
      <w:spacing w:val="5"/>
    </w:rPr>
  </w:style>
  <w:style w:type="paragraph" w:styleId="En-ttedetabledesmatires">
    <w:name w:val="TOC Heading"/>
    <w:basedOn w:val="Normal"/>
    <w:next w:val="Normal"/>
    <w:autoRedefine/>
    <w:uiPriority w:val="39"/>
    <w:semiHidden/>
    <w:qFormat/>
    <w:rsid w:val="00CD4532"/>
    <w:pPr>
      <w:widowControl w:val="0"/>
      <w:outlineLvl w:val="0"/>
    </w:pPr>
    <w:rPr>
      <w:rFonts w:ascii="Calibri" w:eastAsia="Calibri" w:hAnsi="Calibri" w:cs="Calibri"/>
      <w:b/>
      <w:bCs/>
      <w:color w:val="000000" w:themeColor="text1"/>
      <w:sz w:val="32"/>
      <w:szCs w:val="32"/>
      <w:lang w:eastAsia="zh-CN"/>
    </w:rPr>
  </w:style>
  <w:style w:type="paragraph" w:styleId="Textedemacro">
    <w:name w:val="macro"/>
    <w:link w:val="TextedemacroCar"/>
    <w:uiPriority w:val="99"/>
    <w:semiHidden/>
    <w:rsid w:val="003F084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 w:val="20"/>
      <w:szCs w:val="20"/>
    </w:rPr>
  </w:style>
  <w:style w:type="character" w:customStyle="1" w:styleId="TextedemacroCar">
    <w:name w:val="Texte de macro Car"/>
    <w:basedOn w:val="Policepardfaut"/>
    <w:link w:val="Textedemacro"/>
    <w:uiPriority w:val="99"/>
    <w:semiHidden/>
    <w:rsid w:val="006145D8"/>
    <w:rPr>
      <w:rFonts w:ascii="Consolas" w:hAnsi="Consolas"/>
      <w:sz w:val="20"/>
      <w:szCs w:val="20"/>
    </w:rPr>
  </w:style>
  <w:style w:type="table" w:styleId="Grilledutableau">
    <w:name w:val="Table Grid"/>
    <w:basedOn w:val="TableauNormal"/>
    <w:rsid w:val="00846B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edelespacerserv">
    <w:name w:val="Placeholder Text"/>
    <w:basedOn w:val="Policepardfaut"/>
    <w:uiPriority w:val="99"/>
    <w:semiHidden/>
    <w:rsid w:val="006145D8"/>
    <w:rPr>
      <w:color w:val="808080"/>
    </w:rPr>
  </w:style>
  <w:style w:type="table" w:customStyle="1" w:styleId="Grilledetableau1">
    <w:name w:val="Grille de tableau1"/>
    <w:basedOn w:val="TableauNormal"/>
    <w:next w:val="Grilledutableau"/>
    <w:rsid w:val="002A12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igne">
    <w:name w:val="Consigne"/>
    <w:basedOn w:val="Retraitnormal"/>
    <w:link w:val="ConsigneCar"/>
    <w:uiPriority w:val="1"/>
    <w:qFormat/>
    <w:rsid w:val="007F4F76"/>
    <w:pPr>
      <w:spacing w:line="240" w:lineRule="auto"/>
      <w:ind w:left="0"/>
    </w:pPr>
    <w:rPr>
      <w:szCs w:val="24"/>
    </w:rPr>
  </w:style>
  <w:style w:type="character" w:customStyle="1" w:styleId="RetraitnormalCar">
    <w:name w:val="Retrait normal Car"/>
    <w:basedOn w:val="Policepardfaut"/>
    <w:link w:val="Retraitnormal"/>
    <w:uiPriority w:val="99"/>
    <w:rsid w:val="007F4F76"/>
    <w:rPr>
      <w:sz w:val="24"/>
    </w:rPr>
  </w:style>
  <w:style w:type="character" w:customStyle="1" w:styleId="ConsigneCar">
    <w:name w:val="Consigne Car"/>
    <w:basedOn w:val="RetraitnormalCar"/>
    <w:link w:val="Consigne"/>
    <w:uiPriority w:val="1"/>
    <w:rsid w:val="007F4F76"/>
    <w:rPr>
      <w:sz w:val="24"/>
      <w:szCs w:val="24"/>
    </w:rPr>
  </w:style>
  <w:style w:type="paragraph" w:customStyle="1" w:styleId="Rponse">
    <w:name w:val="Réponse"/>
    <w:basedOn w:val="Normal"/>
    <w:link w:val="RponseCar"/>
    <w:uiPriority w:val="1"/>
    <w:qFormat/>
    <w:rsid w:val="00284547"/>
    <w:pPr>
      <w:spacing w:after="0" w:line="240" w:lineRule="auto"/>
    </w:pPr>
    <w:rPr>
      <w:i/>
      <w:iCs/>
      <w:color w:val="C00000"/>
      <w:szCs w:val="24"/>
    </w:rPr>
  </w:style>
  <w:style w:type="character" w:customStyle="1" w:styleId="RponseCar">
    <w:name w:val="Réponse Car"/>
    <w:basedOn w:val="Policepardfaut"/>
    <w:link w:val="Rponse"/>
    <w:uiPriority w:val="1"/>
    <w:rsid w:val="00284547"/>
    <w:rPr>
      <w:i/>
      <w:iCs/>
      <w:color w:val="C00000"/>
      <w:sz w:val="24"/>
      <w:szCs w:val="24"/>
    </w:rPr>
  </w:style>
  <w:style w:type="paragraph" w:customStyle="1" w:styleId="soustitre">
    <w:name w:val="soustitre"/>
    <w:basedOn w:val="Titre1"/>
    <w:link w:val="soustitreCar"/>
    <w:uiPriority w:val="1"/>
    <w:qFormat/>
    <w:rsid w:val="008D01F1"/>
    <w:rPr>
      <w:sz w:val="28"/>
    </w:rPr>
  </w:style>
  <w:style w:type="character" w:customStyle="1" w:styleId="soustitreCar">
    <w:name w:val="soustitre Car"/>
    <w:basedOn w:val="Titre1Car"/>
    <w:link w:val="soustitre"/>
    <w:uiPriority w:val="1"/>
    <w:rsid w:val="008D01F1"/>
    <w:rPr>
      <w:rFonts w:asciiTheme="majorHAnsi" w:hAnsiTheme="majorHAnsi"/>
      <w:b/>
      <w:color w:val="FFFFFF" w:themeColor="background1"/>
      <w:sz w:val="32"/>
      <w:szCs w:val="32"/>
    </w:rPr>
  </w:style>
  <w:style w:type="paragraph" w:customStyle="1" w:styleId="findeligne">
    <w:name w:val="fin de ligne"/>
    <w:basedOn w:val="Normal"/>
    <w:link w:val="findeligneCar"/>
    <w:uiPriority w:val="1"/>
    <w:qFormat/>
    <w:rsid w:val="008D01F1"/>
    <w:pPr>
      <w:spacing w:after="0" w:line="240" w:lineRule="auto"/>
    </w:pPr>
    <w:rPr>
      <w:sz w:val="2"/>
    </w:rPr>
  </w:style>
  <w:style w:type="character" w:customStyle="1" w:styleId="findeligneCar">
    <w:name w:val="fin de ligne Car"/>
    <w:basedOn w:val="Policepardfaut"/>
    <w:link w:val="findeligne"/>
    <w:uiPriority w:val="1"/>
    <w:rsid w:val="008D01F1"/>
    <w:rPr>
      <w:sz w:val="2"/>
    </w:rPr>
  </w:style>
  <w:style w:type="paragraph" w:styleId="Paragraphedeliste">
    <w:name w:val="List Paragraph"/>
    <w:basedOn w:val="Normal"/>
    <w:uiPriority w:val="34"/>
    <w:semiHidden/>
    <w:qFormat/>
    <w:rsid w:val="004B6F20"/>
    <w:pPr>
      <w:ind w:left="720"/>
      <w:contextualSpacing/>
    </w:pPr>
  </w:style>
  <w:style w:type="character" w:styleId="Mentionnonrsolue">
    <w:name w:val="Unresolved Mention"/>
    <w:basedOn w:val="Policepardfaut"/>
    <w:uiPriority w:val="99"/>
    <w:semiHidden/>
    <w:unhideWhenUsed/>
    <w:rsid w:val="003A1D3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vdufour@esteana.fr" TargetMode="Externa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yboy@granulo-mi.fr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mtaupin@granulo-mi.fr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mvieillet@esteana.fr" TargetMode="Externa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4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viei\AppData\Roaming\Microsoft\Templates\Formulaire%20d&#8217;affectation%20pour%20sortie%20scolaire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67B39DFCA0344DCB5A896D25E4B84A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3A5794D-3990-460D-BD3E-1D4DA3E20064}"/>
      </w:docPartPr>
      <w:docPartBody>
        <w:p w:rsidR="00B47E12" w:rsidRDefault="004A6E3F" w:rsidP="004A6E3F">
          <w:pPr>
            <w:pStyle w:val="667B39DFCA0344DCB5A896D25E4B84A4"/>
          </w:pPr>
          <w:r w:rsidRPr="00115049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76576946605E4232B74F047248EE8D3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ECF245C-9D09-4CEA-AC96-20BB1EEA72CB}"/>
      </w:docPartPr>
      <w:docPartBody>
        <w:p w:rsidR="00B47E12" w:rsidRDefault="004A6E3F" w:rsidP="004A6E3F">
          <w:pPr>
            <w:pStyle w:val="76576946605E4232B74F047248EE8D32"/>
          </w:pPr>
          <w:r w:rsidRPr="00115049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D9E668875A4E48359D8E98D3112DC35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B5C4B0A-0DD7-4A27-9468-1E37E7073404}"/>
      </w:docPartPr>
      <w:docPartBody>
        <w:p w:rsidR="00535DAF" w:rsidRDefault="00535DAF" w:rsidP="00535DAF">
          <w:pPr>
            <w:pStyle w:val="D9E668875A4E48359D8E98D3112DC35E"/>
          </w:pPr>
          <w:r w:rsidRPr="00115049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8E2FD3DBE73344829F160DD338BF609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ED54A26-358B-426B-B65E-32FB44C5E2D3}"/>
      </w:docPartPr>
      <w:docPartBody>
        <w:p w:rsidR="00535DAF" w:rsidRDefault="00535DAF" w:rsidP="00535DAF">
          <w:pPr>
            <w:pStyle w:val="8E2FD3DBE73344829F160DD338BF6094"/>
          </w:pPr>
          <w:r w:rsidRPr="00115049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26ECF33E2976486F812D63C9B343825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3B671C6-7678-4647-A6FD-22BE2FE8F2A9}"/>
      </w:docPartPr>
      <w:docPartBody>
        <w:p w:rsidR="00535DAF" w:rsidRDefault="00535DAF" w:rsidP="00535DAF">
          <w:pPr>
            <w:pStyle w:val="26ECF33E2976486F812D63C9B3438250"/>
          </w:pPr>
          <w:r w:rsidRPr="00115049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945433A50B264864BC222A204C726E3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080024D-F7F1-403E-88B8-A712BE352CB5}"/>
      </w:docPartPr>
      <w:docPartBody>
        <w:p w:rsidR="00535DAF" w:rsidRDefault="00535DAF" w:rsidP="00535DAF">
          <w:pPr>
            <w:pStyle w:val="945433A50B264864BC222A204C726E30"/>
          </w:pPr>
          <w:r w:rsidRPr="00115049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5C8E2F0FF15944529A33386FAED2F7B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E52E699-1656-4989-9F00-63A8E7C75FD7}"/>
      </w:docPartPr>
      <w:docPartBody>
        <w:p w:rsidR="00535DAF" w:rsidRDefault="00535DAF" w:rsidP="00535DAF">
          <w:pPr>
            <w:pStyle w:val="5C8E2F0FF15944529A33386FAED2F7B4"/>
          </w:pPr>
          <w:r w:rsidRPr="00115049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299C7086F6DA4B4BBB5B86D3584A86A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63EBBA0-1BF8-45E4-8B5A-22669A56B9B8}"/>
      </w:docPartPr>
      <w:docPartBody>
        <w:p w:rsidR="00535DAF" w:rsidRDefault="00535DAF" w:rsidP="00535DAF">
          <w:pPr>
            <w:pStyle w:val="299C7086F6DA4B4BBB5B86D3584A86AC"/>
          </w:pPr>
          <w:r w:rsidRPr="00115049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D849746AE1FE4799BFFECFC618B803E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3E8E8D4-D827-427E-89ED-1513FDAFC962}"/>
      </w:docPartPr>
      <w:docPartBody>
        <w:p w:rsidR="00535DAF" w:rsidRDefault="00535DAF" w:rsidP="00535DAF">
          <w:pPr>
            <w:pStyle w:val="D849746AE1FE4799BFFECFC618B803EC"/>
          </w:pPr>
          <w:r w:rsidRPr="00115049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B399DBEDBB1241C4917CE702A6E2D5F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4AFBF3B-83BB-4A68-AFB4-0CCAE1B39C90}"/>
      </w:docPartPr>
      <w:docPartBody>
        <w:p w:rsidR="00900EFA" w:rsidRDefault="00BB7B67" w:rsidP="00BB7B67">
          <w:pPr>
            <w:pStyle w:val="B399DBEDBB1241C4917CE702A6E2D5F9"/>
          </w:pPr>
          <w:r w:rsidRPr="00115049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847CFD14A89D4EC185744DA80AB6A58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89910A0-2A7D-4A5B-BE8E-81A19A2D2B65}"/>
      </w:docPartPr>
      <w:docPartBody>
        <w:p w:rsidR="00900EFA" w:rsidRDefault="00BB7B67" w:rsidP="00BB7B67">
          <w:pPr>
            <w:pStyle w:val="847CFD14A89D4EC185744DA80AB6A583"/>
          </w:pPr>
          <w:r w:rsidRPr="00115049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5DD4C4089B7640148B0D4FA46F9D4A5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D4765AD-FF72-4170-B1FB-6D5C4E95B556}"/>
      </w:docPartPr>
      <w:docPartBody>
        <w:p w:rsidR="00900EFA" w:rsidRDefault="00BB7B67" w:rsidP="00BB7B67">
          <w:pPr>
            <w:pStyle w:val="5DD4C4089B7640148B0D4FA46F9D4A5E"/>
          </w:pPr>
          <w:r w:rsidRPr="00115049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8EE1920FE624F67B8556DE9D560F31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7FF7943-F7CB-4D1D-AF38-31810863B05C}"/>
      </w:docPartPr>
      <w:docPartBody>
        <w:p w:rsidR="00900EFA" w:rsidRDefault="00BB7B67" w:rsidP="00BB7B67">
          <w:pPr>
            <w:pStyle w:val="A8EE1920FE624F67B8556DE9D560F318"/>
          </w:pPr>
          <w:r w:rsidRPr="00115049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CF61FB0F3B8450589E52907DB6882D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1A82742-ECC8-4887-9359-D8D56B20D839}"/>
      </w:docPartPr>
      <w:docPartBody>
        <w:p w:rsidR="00900EFA" w:rsidRDefault="00BB7B67" w:rsidP="00BB7B67">
          <w:pPr>
            <w:pStyle w:val="ACF61FB0F3B8450589E52907DB6882D7"/>
          </w:pPr>
          <w:r w:rsidRPr="00115049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D0B1001A0F0D450F9F53296D2EFFF71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F226A25-A1CF-4150-803E-8C186C84334A}"/>
      </w:docPartPr>
      <w:docPartBody>
        <w:p w:rsidR="00900EFA" w:rsidRDefault="00BB7B67" w:rsidP="00BB7B67">
          <w:pPr>
            <w:pStyle w:val="D0B1001A0F0D450F9F53296D2EFFF716"/>
          </w:pPr>
          <w:r w:rsidRPr="00115049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2AFB7FABC4714A71B0EAD5613178142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A40DD1B-3ABA-436D-B8B8-DECF07A86CC9}"/>
      </w:docPartPr>
      <w:docPartBody>
        <w:p w:rsidR="00900EFA" w:rsidRDefault="00BB7B67" w:rsidP="00BB7B67">
          <w:pPr>
            <w:pStyle w:val="2AFB7FABC4714A71B0EAD5613178142B"/>
          </w:pPr>
          <w:r w:rsidRPr="00115049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0ADA4FD74DB34E0180AE40BE0DF60B5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011F9A2-C205-4596-BD28-D95477F0068D}"/>
      </w:docPartPr>
      <w:docPartBody>
        <w:p w:rsidR="00900EFA" w:rsidRDefault="00BB7B67" w:rsidP="00BB7B67">
          <w:pPr>
            <w:pStyle w:val="0ADA4FD74DB34E0180AE40BE0DF60B56"/>
          </w:pPr>
          <w:r w:rsidRPr="00115049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382A411CDE0B49B98FA5A0A3F84C536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CD23FF9-F617-4809-B72B-DC787F3857C9}"/>
      </w:docPartPr>
      <w:docPartBody>
        <w:p w:rsidR="00900EFA" w:rsidRDefault="00BB7B67" w:rsidP="00BB7B67">
          <w:pPr>
            <w:pStyle w:val="382A411CDE0B49B98FA5A0A3F84C536C"/>
          </w:pPr>
          <w:r w:rsidRPr="00115049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1C2C45AD28A04A0AA87A1E7E44285A1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E8656C0-8EBA-468A-AAE3-124F424C3ECE}"/>
      </w:docPartPr>
      <w:docPartBody>
        <w:p w:rsidR="00900EFA" w:rsidRDefault="00BB7B67" w:rsidP="00BB7B67">
          <w:pPr>
            <w:pStyle w:val="1C2C45AD28A04A0AA87A1E7E44285A1E"/>
          </w:pPr>
          <w:r w:rsidRPr="00115049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38C07044990468CB123ECCA36D7682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9B36B12-2022-47F7-810C-5A77819DF293}"/>
      </w:docPartPr>
      <w:docPartBody>
        <w:p w:rsidR="00900EFA" w:rsidRDefault="00BB7B67" w:rsidP="00BB7B67">
          <w:pPr>
            <w:pStyle w:val="A38C07044990468CB123ECCA36D76821"/>
          </w:pPr>
          <w:r w:rsidRPr="00115049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754A1D3602F042A78E2A9B7A9014F3A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BB6BB1C-F0D8-4B2D-A9BE-C093D7F79968}"/>
      </w:docPartPr>
      <w:docPartBody>
        <w:p w:rsidR="00900EFA" w:rsidRDefault="00BB7B67" w:rsidP="00BB7B67">
          <w:pPr>
            <w:pStyle w:val="754A1D3602F042A78E2A9B7A9014F3A6"/>
          </w:pPr>
          <w:r w:rsidRPr="00115049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C4E2AAF084448829B6482B48822A8E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ADFA870-04AA-4360-B0B8-4F92C4C7F845}"/>
      </w:docPartPr>
      <w:docPartBody>
        <w:p w:rsidR="00900EFA" w:rsidRDefault="00BB7B67" w:rsidP="00BB7B67">
          <w:pPr>
            <w:pStyle w:val="EC4E2AAF084448829B6482B48822A8E2"/>
          </w:pPr>
          <w:r w:rsidRPr="00115049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42749FB0B506448F867612BC41D2547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5436062-1106-4EBF-9727-BB0684DD75A4}"/>
      </w:docPartPr>
      <w:docPartBody>
        <w:p w:rsidR="00900EFA" w:rsidRDefault="00BB7B67" w:rsidP="00BB7B67">
          <w:pPr>
            <w:pStyle w:val="42749FB0B506448F867612BC41D25474"/>
          </w:pPr>
          <w:r w:rsidRPr="00115049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DFD5EF817CDD4FA59EC0AB3B740CDB0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C8BBFF7-FA68-4A09-B221-EB5AADDCA7B4}"/>
      </w:docPartPr>
      <w:docPartBody>
        <w:p w:rsidR="00900EFA" w:rsidRDefault="00BB7B67" w:rsidP="00BB7B67">
          <w:pPr>
            <w:pStyle w:val="DFD5EF817CDD4FA59EC0AB3B740CDB07"/>
          </w:pPr>
          <w:r w:rsidRPr="00115049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3D43A1EC2A56433BB338807184F39E7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2B4B4B2-49F9-4C99-A86E-1A8CEC3EC8A0}"/>
      </w:docPartPr>
      <w:docPartBody>
        <w:p w:rsidR="00900EFA" w:rsidRDefault="00BB7B67" w:rsidP="00BB7B67">
          <w:pPr>
            <w:pStyle w:val="3D43A1EC2A56433BB338807184F39E7E"/>
          </w:pPr>
          <w:r w:rsidRPr="00115049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1D5E265F05F4182B0830E45E442BCB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5DCE184-6113-4FB5-80B7-28173CF8EAD4}"/>
      </w:docPartPr>
      <w:docPartBody>
        <w:p w:rsidR="00900EFA" w:rsidRDefault="00BB7B67" w:rsidP="00BB7B67">
          <w:pPr>
            <w:pStyle w:val="E1D5E265F05F4182B0830E45E442BCB9"/>
          </w:pPr>
          <w:r w:rsidRPr="00115049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2F2A72DC80B467BAA73C4F0A9C2B20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65DAE40-6A9E-4794-9B5D-2F43B23E9C01}"/>
      </w:docPartPr>
      <w:docPartBody>
        <w:p w:rsidR="00900EFA" w:rsidRDefault="00BB7B67" w:rsidP="00BB7B67">
          <w:pPr>
            <w:pStyle w:val="E2F2A72DC80B467BAA73C4F0A9C2B20A"/>
          </w:pPr>
          <w:r w:rsidRPr="00115049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6D291928F9994FFABA992EF9AE1DA80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578F2D8-9D6B-48CF-A0D9-92F423C1E4F5}"/>
      </w:docPartPr>
      <w:docPartBody>
        <w:p w:rsidR="00900EFA" w:rsidRDefault="00BB7B67" w:rsidP="00BB7B67">
          <w:pPr>
            <w:pStyle w:val="6D291928F9994FFABA992EF9AE1DA805"/>
          </w:pPr>
          <w:r w:rsidRPr="00115049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5150F01EC31B4EDBAD91B1D7CDF0CD9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60182EB-6271-455A-84D7-50DFAD4FA8CB}"/>
      </w:docPartPr>
      <w:docPartBody>
        <w:p w:rsidR="00900EFA" w:rsidRDefault="00BB7B67" w:rsidP="00BB7B67">
          <w:pPr>
            <w:pStyle w:val="5150F01EC31B4EDBAD91B1D7CDF0CD9B"/>
          </w:pPr>
          <w:r w:rsidRPr="00115049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DB942DC24C7D4D81A4A073BEE6045A8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C0B7305-2F10-4B91-865F-CC4ADA2D7106}"/>
      </w:docPartPr>
      <w:docPartBody>
        <w:p w:rsidR="00900EFA" w:rsidRDefault="00BB7B67" w:rsidP="00BB7B67">
          <w:pPr>
            <w:pStyle w:val="DB942DC24C7D4D81A4A073BEE6045A83"/>
          </w:pPr>
          <w:r w:rsidRPr="00115049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49D7F735B61547DE8D9DA734E92C44F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491C24D-242A-47D5-BDF9-29FFC246BE7E}"/>
      </w:docPartPr>
      <w:docPartBody>
        <w:p w:rsidR="00900EFA" w:rsidRDefault="00BB7B67" w:rsidP="00BB7B67">
          <w:pPr>
            <w:pStyle w:val="49D7F735B61547DE8D9DA734E92C44F5"/>
          </w:pPr>
          <w:r w:rsidRPr="00115049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281984A3051C48809CA27D7C4F23380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A2C62BA-9BFD-4CD4-91CF-8ABD1F7E0A56}"/>
      </w:docPartPr>
      <w:docPartBody>
        <w:p w:rsidR="00900EFA" w:rsidRDefault="00BB7B67" w:rsidP="00BB7B67">
          <w:pPr>
            <w:pStyle w:val="281984A3051C48809CA27D7C4F233801"/>
          </w:pPr>
          <w:r w:rsidRPr="00115049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D0D195EE0206499F89F9F154F2BE58F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621B93E-541F-41C6-A88D-5D68A6AABE72}"/>
      </w:docPartPr>
      <w:docPartBody>
        <w:p w:rsidR="00900EFA" w:rsidRDefault="00BB7B67" w:rsidP="00BB7B67">
          <w:pPr>
            <w:pStyle w:val="D0D195EE0206499F89F9F154F2BE58FD"/>
          </w:pPr>
          <w:r w:rsidRPr="00115049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2EB692BF1030416BAE77973267BAED8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B2B6A73-74CB-4EAA-A78E-DC95CB622E1D}"/>
      </w:docPartPr>
      <w:docPartBody>
        <w:p w:rsidR="00900EFA" w:rsidRDefault="00BB7B67" w:rsidP="00BB7B67">
          <w:pPr>
            <w:pStyle w:val="2EB692BF1030416BAE77973267BAED8D"/>
          </w:pPr>
          <w:r w:rsidRPr="00115049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1BE7725DDD594168AD0820B32274AD2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164A517-1000-40C1-B92C-8203743DB13C}"/>
      </w:docPartPr>
      <w:docPartBody>
        <w:p w:rsidR="00900EFA" w:rsidRDefault="00BB7B67" w:rsidP="00BB7B67">
          <w:pPr>
            <w:pStyle w:val="1BE7725DDD594168AD0820B32274AD29"/>
          </w:pPr>
          <w:r w:rsidRPr="00115049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4E674E3AE28946A791852E66C38DC68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80E7993-0869-426F-A430-8EA7CF8F4588}"/>
      </w:docPartPr>
      <w:docPartBody>
        <w:p w:rsidR="00900EFA" w:rsidRDefault="00BB7B67" w:rsidP="00BB7B67">
          <w:pPr>
            <w:pStyle w:val="4E674E3AE28946A791852E66C38DC689"/>
          </w:pPr>
          <w:r w:rsidRPr="00115049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47D28D71A3B24FF580DD7BF9E88F6C2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5314923-29AA-4401-9E0F-B5F25EBFB152}"/>
      </w:docPartPr>
      <w:docPartBody>
        <w:p w:rsidR="00900EFA" w:rsidRDefault="00BB7B67" w:rsidP="00BB7B67">
          <w:pPr>
            <w:pStyle w:val="47D28D71A3B24FF580DD7BF9E88F6C29"/>
          </w:pPr>
          <w:r w:rsidRPr="00115049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07799196CF342CDB4077AF69A7176F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BD22B5A-D315-41D6-BEDA-9DCDFEFE4B7A}"/>
      </w:docPartPr>
      <w:docPartBody>
        <w:p w:rsidR="00900EFA" w:rsidRDefault="00BB7B67" w:rsidP="00BB7B67">
          <w:pPr>
            <w:pStyle w:val="A07799196CF342CDB4077AF69A7176FF"/>
          </w:pPr>
          <w:r w:rsidRPr="00115049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70833948FADE4C03B22C8AC82F391CD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DC9EE79-AEFC-4BB5-B02B-DF5850C7CF3E}"/>
      </w:docPartPr>
      <w:docPartBody>
        <w:p w:rsidR="00900EFA" w:rsidRDefault="00BB7B67" w:rsidP="00BB7B67">
          <w:pPr>
            <w:pStyle w:val="70833948FADE4C03B22C8AC82F391CD8"/>
          </w:pPr>
          <w:r w:rsidRPr="00115049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D3CB77049DCD42A89E9998DB86B8656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9B77481-3B97-41D1-9BF5-0F79E743FC91}"/>
      </w:docPartPr>
      <w:docPartBody>
        <w:p w:rsidR="00900EFA" w:rsidRDefault="00BB7B67" w:rsidP="00BB7B67">
          <w:pPr>
            <w:pStyle w:val="D3CB77049DCD42A89E9998DB86B86560"/>
          </w:pPr>
          <w:r w:rsidRPr="00115049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33A14B61CC1842868AC24A81587AEBA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F5287D2-1948-482E-A897-C97B4205193F}"/>
      </w:docPartPr>
      <w:docPartBody>
        <w:p w:rsidR="002836DC" w:rsidRDefault="00900EFA" w:rsidP="00900EFA">
          <w:pPr>
            <w:pStyle w:val="33A14B61CC1842868AC24A81587AEBA5"/>
          </w:pPr>
          <w:r w:rsidRPr="00115049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D4008F7931AF4942A7A4085E318911D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61F384E-1974-45C4-BF53-71AF4A201B8A}"/>
      </w:docPartPr>
      <w:docPartBody>
        <w:p w:rsidR="002836DC" w:rsidRDefault="00900EFA" w:rsidP="00900EFA">
          <w:pPr>
            <w:pStyle w:val="D4008F7931AF4942A7A4085E318911DA"/>
          </w:pPr>
          <w:r w:rsidRPr="00115049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8AD1A6EF663C4832B2CA9E01F475EE6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BCBB17F-C23D-407C-8DF8-1AF3FAC8631C}"/>
      </w:docPartPr>
      <w:docPartBody>
        <w:p w:rsidR="002836DC" w:rsidRDefault="00900EFA" w:rsidP="00900EFA">
          <w:pPr>
            <w:pStyle w:val="8AD1A6EF663C4832B2CA9E01F475EE67"/>
          </w:pPr>
          <w:r w:rsidRPr="00115049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B333C3BC4B9494586881A807CAA825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2214BB8-D1A7-4A14-ADC8-A3F2437FEBD3}"/>
      </w:docPartPr>
      <w:docPartBody>
        <w:p w:rsidR="002836DC" w:rsidRDefault="00900EFA" w:rsidP="00900EFA">
          <w:pPr>
            <w:pStyle w:val="AB333C3BC4B9494586881A807CAA825E"/>
          </w:pPr>
          <w:r w:rsidRPr="00115049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5502CB2CA524ACDAAF032EC954C042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AD0BF23-25FF-4271-BA1A-F94F81529891}"/>
      </w:docPartPr>
      <w:docPartBody>
        <w:p w:rsidR="002836DC" w:rsidRDefault="00900EFA" w:rsidP="00900EFA">
          <w:pPr>
            <w:pStyle w:val="A5502CB2CA524ACDAAF032EC954C0420"/>
          </w:pPr>
          <w:r w:rsidRPr="00115049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169C5027D0694B31B25EE792206518A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FB17F30-747B-4537-A9A1-9E400C3B6AE9}"/>
      </w:docPartPr>
      <w:docPartBody>
        <w:p w:rsidR="002836DC" w:rsidRDefault="00900EFA" w:rsidP="00900EFA">
          <w:pPr>
            <w:pStyle w:val="169C5027D0694B31B25EE792206518A5"/>
          </w:pPr>
          <w:r w:rsidRPr="00115049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34E85414F0D4D2596404E65572D203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2BC5B74-4FD0-4EEE-B6A7-2F57E653FD02}"/>
      </w:docPartPr>
      <w:docPartBody>
        <w:p w:rsidR="002836DC" w:rsidRDefault="00900EFA" w:rsidP="00900EFA">
          <w:pPr>
            <w:pStyle w:val="A34E85414F0D4D2596404E65572D203D"/>
          </w:pPr>
          <w:r w:rsidRPr="00115049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B0EA1D8FDC4B4833A7984701D1D7A36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7CDC1C9-76F9-4C9E-A70E-461DD93D99FC}"/>
      </w:docPartPr>
      <w:docPartBody>
        <w:p w:rsidR="002836DC" w:rsidRDefault="00900EFA" w:rsidP="00900EFA">
          <w:pPr>
            <w:pStyle w:val="B0EA1D8FDC4B4833A7984701D1D7A360"/>
          </w:pPr>
          <w:r w:rsidRPr="00115049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0764AA4A763D4CBA916431A1944528F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DDDB652-2172-4387-88F8-4F49978A64DE}"/>
      </w:docPartPr>
      <w:docPartBody>
        <w:p w:rsidR="002836DC" w:rsidRDefault="00900EFA" w:rsidP="00900EFA">
          <w:pPr>
            <w:pStyle w:val="0764AA4A763D4CBA916431A1944528FF"/>
          </w:pPr>
          <w:r w:rsidRPr="00115049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0026F3838D664C228DF0B5F629501AB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2DC0179-742E-4EBC-A58D-5DF1FF750B12}"/>
      </w:docPartPr>
      <w:docPartBody>
        <w:p w:rsidR="002836DC" w:rsidRDefault="00900EFA" w:rsidP="00900EFA">
          <w:pPr>
            <w:pStyle w:val="0026F3838D664C228DF0B5F629501AB1"/>
          </w:pPr>
          <w:r w:rsidRPr="00115049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3DC686CB654045FA94CF08764C58E66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5B21CBA-2435-442E-98E7-37F31E22FDE4}"/>
      </w:docPartPr>
      <w:docPartBody>
        <w:p w:rsidR="002836DC" w:rsidRDefault="00900EFA" w:rsidP="00900EFA">
          <w:pPr>
            <w:pStyle w:val="3DC686CB654045FA94CF08764C58E66A"/>
          </w:pPr>
          <w:r w:rsidRPr="00115049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7B44B21A64DC4E829BA002C8D5A60C7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3F02B61-3755-4F52-B2B0-23D5827772A9}"/>
      </w:docPartPr>
      <w:docPartBody>
        <w:p w:rsidR="002836DC" w:rsidRDefault="00900EFA" w:rsidP="00900EFA">
          <w:pPr>
            <w:pStyle w:val="7B44B21A64DC4E829BA002C8D5A60C74"/>
          </w:pPr>
          <w:r w:rsidRPr="00115049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27B9D7AC456B408AB52AA6948B3800C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65CCF21-F51D-4046-BE5A-DFBA450D2B49}"/>
      </w:docPartPr>
      <w:docPartBody>
        <w:p w:rsidR="002836DC" w:rsidRDefault="00900EFA" w:rsidP="00900EFA">
          <w:pPr>
            <w:pStyle w:val="27B9D7AC456B408AB52AA6948B3800C9"/>
          </w:pPr>
          <w:r w:rsidRPr="00115049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31158DE86DB54F1085AEF8CD751BF89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2352D8A-BE6D-4406-9524-7E6AA7C33886}"/>
      </w:docPartPr>
      <w:docPartBody>
        <w:p w:rsidR="002836DC" w:rsidRDefault="00900EFA" w:rsidP="00900EFA">
          <w:pPr>
            <w:pStyle w:val="31158DE86DB54F1085AEF8CD751BF894"/>
          </w:pPr>
          <w:r w:rsidRPr="00115049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5358976339F24E0985B760873FC4B7A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D5C959A-5582-4541-B4E1-DBBCC879B2E0}"/>
      </w:docPartPr>
      <w:docPartBody>
        <w:p w:rsidR="002836DC" w:rsidRDefault="00900EFA" w:rsidP="00900EFA">
          <w:pPr>
            <w:pStyle w:val="5358976339F24E0985B760873FC4B7A3"/>
          </w:pPr>
          <w:r w:rsidRPr="00115049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895F6A495754BEF96EEF19BE182216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B3DAB20-455D-42EF-BC29-C51551FB134F}"/>
      </w:docPartPr>
      <w:docPartBody>
        <w:p w:rsidR="002836DC" w:rsidRDefault="00900EFA" w:rsidP="00900EFA">
          <w:pPr>
            <w:pStyle w:val="E895F6A495754BEF96EEF19BE1822166"/>
          </w:pPr>
          <w:r w:rsidRPr="00115049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C68681D7B5B0453681F8E8283D374F8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4969CF6-4563-4ACF-8B70-1B37E477E699}"/>
      </w:docPartPr>
      <w:docPartBody>
        <w:p w:rsidR="00571466" w:rsidRDefault="002836DC" w:rsidP="002836DC">
          <w:pPr>
            <w:pStyle w:val="C68681D7B5B0453681F8E8283D374F82"/>
          </w:pPr>
          <w:r w:rsidRPr="00115049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B6717F1660524223897B313218FF82C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9AAE584-0300-4C6A-A5EC-14F65A5752A9}"/>
      </w:docPartPr>
      <w:docPartBody>
        <w:p w:rsidR="00571466" w:rsidRDefault="002836DC" w:rsidP="002836DC">
          <w:pPr>
            <w:pStyle w:val="B6717F1660524223897B313218FF82CE"/>
          </w:pPr>
          <w:r w:rsidRPr="00115049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127F2FB9B37F4CE58DE7E9C7F174B64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DFC31E1-9A39-4800-966D-729BC4C605E1}"/>
      </w:docPartPr>
      <w:docPartBody>
        <w:p w:rsidR="00571466" w:rsidRDefault="002836DC" w:rsidP="002836DC">
          <w:pPr>
            <w:pStyle w:val="127F2FB9B37F4CE58DE7E9C7F174B643"/>
          </w:pPr>
          <w:r w:rsidRPr="00115049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B5C05CE8C7A943F88A4369F4483F283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75CCE70-7C0F-4085-A973-EFF6832459EA}"/>
      </w:docPartPr>
      <w:docPartBody>
        <w:p w:rsidR="00571466" w:rsidRDefault="002836DC" w:rsidP="002836DC">
          <w:pPr>
            <w:pStyle w:val="B5C05CE8C7A943F88A4369F4483F2836"/>
          </w:pPr>
          <w:r w:rsidRPr="00115049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5723368E89C1430BA0FD4B59447F100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30C99B2-8B6A-4788-BBCB-29671428E706}"/>
      </w:docPartPr>
      <w:docPartBody>
        <w:p w:rsidR="00571466" w:rsidRDefault="002836DC" w:rsidP="002836DC">
          <w:pPr>
            <w:pStyle w:val="5723368E89C1430BA0FD4B59447F1003"/>
          </w:pPr>
          <w:r w:rsidRPr="00115049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422B9B48AB104E278A7BCF902A06762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3ED60D1-9E36-404E-A263-8F1441D66B67}"/>
      </w:docPartPr>
      <w:docPartBody>
        <w:p w:rsidR="007B3181" w:rsidRDefault="004604F6" w:rsidP="004604F6">
          <w:pPr>
            <w:pStyle w:val="422B9B48AB104E278A7BCF902A067621"/>
          </w:pPr>
          <w:r w:rsidRPr="00115049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BF6E1D1487AE4A7688B12C0EB4E6AF6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906E22C-CE05-46FC-91BA-AEEE003B3BAB}"/>
      </w:docPartPr>
      <w:docPartBody>
        <w:p w:rsidR="007B3181" w:rsidRDefault="004604F6" w:rsidP="004604F6">
          <w:pPr>
            <w:pStyle w:val="BF6E1D1487AE4A7688B12C0EB4E6AF6F"/>
          </w:pPr>
          <w:r w:rsidRPr="00115049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C9D148FFCD54D7AA9D998DD4C6F0E3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95B6F5E-BBA0-41D7-B0DF-93BBA5936D66}"/>
      </w:docPartPr>
      <w:docPartBody>
        <w:p w:rsidR="007B3181" w:rsidRDefault="004604F6" w:rsidP="004604F6">
          <w:pPr>
            <w:pStyle w:val="AC9D148FFCD54D7AA9D998DD4C6F0E39"/>
          </w:pPr>
          <w:r w:rsidRPr="00115049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7F15824F4D514724A45E8C4D63CF040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3FFD8D3-5BD0-4FAF-A5CB-1420135AFAE9}"/>
      </w:docPartPr>
      <w:docPartBody>
        <w:p w:rsidR="000D652B" w:rsidRDefault="000C0A3B" w:rsidP="000C0A3B">
          <w:pPr>
            <w:pStyle w:val="7F15824F4D514724A45E8C4D63CF040A"/>
          </w:pPr>
          <w:r w:rsidRPr="00115049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F07BC9D681644676BC935429DF6FEA8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DEDACB4-1F06-47D9-9BF2-A3099E8B578E}"/>
      </w:docPartPr>
      <w:docPartBody>
        <w:p w:rsidR="0089502B" w:rsidRDefault="000D652B" w:rsidP="000D652B">
          <w:pPr>
            <w:pStyle w:val="F07BC9D681644676BC935429DF6FEA8E"/>
          </w:pPr>
          <w:r w:rsidRPr="00115049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644A793994F74566AA629B8C1F2D1A8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B3AA20F-E034-4B72-B425-9EBBBCA29F89}"/>
      </w:docPartPr>
      <w:docPartBody>
        <w:p w:rsidR="00EB54EC" w:rsidRDefault="00803D6B" w:rsidP="00803D6B">
          <w:pPr>
            <w:pStyle w:val="644A793994F74566AA629B8C1F2D1A87"/>
          </w:pPr>
          <w:r w:rsidRPr="00115049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0E1E154185834201AB26DBF595E01D9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167543E-F0D8-4B63-BF10-9B6873C12B02}"/>
      </w:docPartPr>
      <w:docPartBody>
        <w:p w:rsidR="00EB54EC" w:rsidRDefault="00803D6B" w:rsidP="00803D6B">
          <w:pPr>
            <w:pStyle w:val="0E1E154185834201AB26DBF595E01D9E"/>
          </w:pPr>
          <w:r w:rsidRPr="00115049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FE81E6B75233490CA4C52ACE8A5940E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53559C1-C7BE-4DB2-8F0A-32D8BEC5DEC9}"/>
      </w:docPartPr>
      <w:docPartBody>
        <w:p w:rsidR="00EB54EC" w:rsidRDefault="00803D6B" w:rsidP="00803D6B">
          <w:pPr>
            <w:pStyle w:val="FE81E6B75233490CA4C52ACE8A5940EA"/>
          </w:pPr>
          <w:r w:rsidRPr="00115049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68A7C4C049784A6D8323DF895D9C7C4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9D5926D-8248-4A60-BAC4-F4BF627952B8}"/>
      </w:docPartPr>
      <w:docPartBody>
        <w:p w:rsidR="00EB54EC" w:rsidRDefault="00803D6B" w:rsidP="00803D6B">
          <w:pPr>
            <w:pStyle w:val="68A7C4C049784A6D8323DF895D9C7C48"/>
          </w:pPr>
          <w:r w:rsidRPr="00115049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504D709EB0A44FE3B214CFB659D5C64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FF6B9F3-8998-44D3-A985-75E6138067D1}"/>
      </w:docPartPr>
      <w:docPartBody>
        <w:p w:rsidR="00EB54EC" w:rsidRDefault="00803D6B" w:rsidP="00803D6B">
          <w:pPr>
            <w:pStyle w:val="504D709EB0A44FE3B214CFB659D5C64B"/>
          </w:pPr>
          <w:r w:rsidRPr="00115049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5025F55E2BAC4A0B9AD3558C45060D4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29BF53B-C772-412A-A52C-9C1712B77357}"/>
      </w:docPartPr>
      <w:docPartBody>
        <w:p w:rsidR="00EB54EC" w:rsidRDefault="00803D6B" w:rsidP="00803D6B">
          <w:pPr>
            <w:pStyle w:val="5025F55E2BAC4A0B9AD3558C45060D4F"/>
          </w:pPr>
          <w:r w:rsidRPr="00115049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24396F0C694946B8AD9A7C781E0684E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8A37AA7-1D2A-4AB9-99B1-00D4105F27EC}"/>
      </w:docPartPr>
      <w:docPartBody>
        <w:p w:rsidR="00EB54EC" w:rsidRDefault="00803D6B" w:rsidP="00803D6B">
          <w:pPr>
            <w:pStyle w:val="24396F0C694946B8AD9A7C781E0684E9"/>
          </w:pPr>
          <w:r w:rsidRPr="00115049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C2F53B2AEC12482EB658517266DF069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38234D8-3D00-439A-8C06-A992A28D7830}"/>
      </w:docPartPr>
      <w:docPartBody>
        <w:p w:rsidR="00EB54EC" w:rsidRDefault="00803D6B" w:rsidP="00803D6B">
          <w:pPr>
            <w:pStyle w:val="C2F53B2AEC12482EB658517266DF0696"/>
          </w:pPr>
          <w:r w:rsidRPr="00115049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B098C59215D44552881B76EDC06F277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275A0DA-9C55-4766-8D9B-9DDE8AD384FB}"/>
      </w:docPartPr>
      <w:docPartBody>
        <w:p w:rsidR="00EB54EC" w:rsidRDefault="00803D6B" w:rsidP="00803D6B">
          <w:pPr>
            <w:pStyle w:val="B098C59215D44552881B76EDC06F277F"/>
          </w:pPr>
          <w:r w:rsidRPr="00115049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960E8DAD09B1491F9CC364BE1117808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C352D77-538A-4BE6-A44E-30DC2EA4A752}"/>
      </w:docPartPr>
      <w:docPartBody>
        <w:p w:rsidR="00EB54EC" w:rsidRDefault="00803D6B" w:rsidP="00803D6B">
          <w:pPr>
            <w:pStyle w:val="960E8DAD09B1491F9CC364BE1117808C"/>
          </w:pPr>
          <w:r w:rsidRPr="00115049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7B1A6E3825146B9AD4300E0103EDD2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AC67896-2448-4169-BB2D-3A5A9F0D23BF}"/>
      </w:docPartPr>
      <w:docPartBody>
        <w:p w:rsidR="00EB54EC" w:rsidRDefault="00803D6B" w:rsidP="00803D6B">
          <w:pPr>
            <w:pStyle w:val="A7B1A6E3825146B9AD4300E0103EDD29"/>
          </w:pPr>
          <w:r w:rsidRPr="00115049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886EB458464642BC9C95C0AB1B5634B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5E1BAD4-FCAD-40D9-BFE8-FD45A7F82159}"/>
      </w:docPartPr>
      <w:docPartBody>
        <w:p w:rsidR="00EB54EC" w:rsidRDefault="00803D6B" w:rsidP="00803D6B">
          <w:pPr>
            <w:pStyle w:val="886EB458464642BC9C95C0AB1B5634BF"/>
          </w:pPr>
          <w:r w:rsidRPr="00115049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6BCD5FC824FD44A287FE8E5BAC5E83C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083C95E-C26F-406E-B29D-B80B09F291F7}"/>
      </w:docPartPr>
      <w:docPartBody>
        <w:p w:rsidR="00EB54EC" w:rsidRDefault="00803D6B" w:rsidP="00803D6B">
          <w:pPr>
            <w:pStyle w:val="6BCD5FC824FD44A287FE8E5BAC5E83C0"/>
          </w:pPr>
          <w:r w:rsidRPr="00115049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053D2C8023E6481C89CFCB550D9DE17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0B3745A-C14D-42D9-A8F9-1A6BB6EAFF19}"/>
      </w:docPartPr>
      <w:docPartBody>
        <w:p w:rsidR="00EB54EC" w:rsidRDefault="00803D6B" w:rsidP="00803D6B">
          <w:pPr>
            <w:pStyle w:val="053D2C8023E6481C89CFCB550D9DE175"/>
          </w:pPr>
          <w:r w:rsidRPr="00115049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889E4D4F56A348E6AF5A845F07FD279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3060F0B-2136-4BA8-8900-2964F6DE3039}"/>
      </w:docPartPr>
      <w:docPartBody>
        <w:p w:rsidR="00EB54EC" w:rsidRDefault="00803D6B" w:rsidP="00803D6B">
          <w:pPr>
            <w:pStyle w:val="889E4D4F56A348E6AF5A845F07FD279C"/>
          </w:pPr>
          <w:r w:rsidRPr="00115049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CAA34DD7D7DE40C98987E3F91A2DAF1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C96574A-D179-49CE-BE2E-672C42A4E875}"/>
      </w:docPartPr>
      <w:docPartBody>
        <w:p w:rsidR="00EB54EC" w:rsidRDefault="00803D6B" w:rsidP="00803D6B">
          <w:pPr>
            <w:pStyle w:val="CAA34DD7D7DE40C98987E3F91A2DAF14"/>
          </w:pPr>
          <w:r w:rsidRPr="00115049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5D4774218F5849F3B37E368D11F8D9F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2A287A0-7C9D-4E6A-BED7-E9A0937B8D86}"/>
      </w:docPartPr>
      <w:docPartBody>
        <w:p w:rsidR="00EB54EC" w:rsidRDefault="00803D6B" w:rsidP="00803D6B">
          <w:pPr>
            <w:pStyle w:val="5D4774218F5849F3B37E368D11F8D9FB"/>
          </w:pPr>
          <w:r w:rsidRPr="00115049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297AF4813366486782F983ED7905864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10C660B-513E-41FF-B90E-6421ECB6D5F7}"/>
      </w:docPartPr>
      <w:docPartBody>
        <w:p w:rsidR="00342CB5" w:rsidRDefault="00377D7F" w:rsidP="00377D7F">
          <w:pPr>
            <w:pStyle w:val="297AF4813366486782F983ED7905864F"/>
          </w:pPr>
          <w:r w:rsidRPr="00115049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C13DAF03B1514808BAD02DA98C1C538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AFBF02D-E35D-4FE4-A1ED-300759F8DA49}"/>
      </w:docPartPr>
      <w:docPartBody>
        <w:p w:rsidR="00342CB5" w:rsidRDefault="00377D7F" w:rsidP="00377D7F">
          <w:pPr>
            <w:pStyle w:val="C13DAF03B1514808BAD02DA98C1C5387"/>
          </w:pPr>
          <w:r w:rsidRPr="00115049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30E1CCF7A9A64640A3895B4D6271A16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0095ADF-C63C-4D93-8782-871057A684D6}"/>
      </w:docPartPr>
      <w:docPartBody>
        <w:p w:rsidR="0031120F" w:rsidRDefault="00342CB5" w:rsidP="00342CB5">
          <w:pPr>
            <w:pStyle w:val="30E1CCF7A9A64640A3895B4D6271A16C"/>
          </w:pPr>
          <w:r w:rsidRPr="00115049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14D7344F06E8426F87521B934FBA4FE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E5B9BFA-B706-4AB5-BC2F-22FC1AEA83FA}"/>
      </w:docPartPr>
      <w:docPartBody>
        <w:p w:rsidR="0031120F" w:rsidRDefault="00342CB5" w:rsidP="00342CB5">
          <w:pPr>
            <w:pStyle w:val="14D7344F06E8426F87521B934FBA4FE2"/>
          </w:pPr>
          <w:r w:rsidRPr="00115049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15DE5D5C64D64920B1106AB63615B24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3124FE8-07B3-4D9B-B385-757E2A3B14B6}"/>
      </w:docPartPr>
      <w:docPartBody>
        <w:p w:rsidR="0031120F" w:rsidRDefault="00342CB5" w:rsidP="00342CB5">
          <w:pPr>
            <w:pStyle w:val="15DE5D5C64D64920B1106AB63615B247"/>
          </w:pPr>
          <w:r w:rsidRPr="00115049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48F083E6B2FF4A828FFFF3451815425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D92C26D-1526-489B-8B46-01DD541D0F97}"/>
      </w:docPartPr>
      <w:docPartBody>
        <w:p w:rsidR="0068254A" w:rsidRDefault="001D2702" w:rsidP="001D2702">
          <w:pPr>
            <w:pStyle w:val="48F083E6B2FF4A828FFFF34518154255"/>
          </w:pPr>
          <w:r w:rsidRPr="00115049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02F3D4F16EB14D34B40188E35138BAB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99637EA-02DA-45C5-ABC8-9520FBF91701}"/>
      </w:docPartPr>
      <w:docPartBody>
        <w:p w:rsidR="0068254A" w:rsidRDefault="001D2702" w:rsidP="001D2702">
          <w:pPr>
            <w:pStyle w:val="02F3D4F16EB14D34B40188E35138BABE"/>
          </w:pPr>
          <w:r w:rsidRPr="00115049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851A14C30E2B416C8E16069A8F6063E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F6963DD-E38B-4E91-A1F2-BDD3B7C20369}"/>
      </w:docPartPr>
      <w:docPartBody>
        <w:p w:rsidR="0068254A" w:rsidRDefault="001D2702" w:rsidP="001D2702">
          <w:pPr>
            <w:pStyle w:val="851A14C30E2B416C8E16069A8F6063E8"/>
          </w:pPr>
          <w:r w:rsidRPr="00115049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2D55749B97604352BECBFC0E864E4FA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E32B067-D206-4D82-84F6-70CDE15F8AF3}"/>
      </w:docPartPr>
      <w:docPartBody>
        <w:p w:rsidR="0068254A" w:rsidRDefault="001D2702" w:rsidP="001D2702">
          <w:pPr>
            <w:pStyle w:val="2D55749B97604352BECBFC0E864E4FA8"/>
          </w:pPr>
          <w:r w:rsidRPr="00115049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F5ED59C7CAE45F692486AA33F1C811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65D1462-B3F8-44E1-AC43-45F2FB1CF85B}"/>
      </w:docPartPr>
      <w:docPartBody>
        <w:p w:rsidR="0068254A" w:rsidRDefault="001D2702" w:rsidP="001D2702">
          <w:pPr>
            <w:pStyle w:val="AF5ED59C7CAE45F692486AA33F1C8119"/>
          </w:pPr>
          <w:r w:rsidRPr="00115049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7C1DE5D339454906B0F55C7D2A5B5FE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978F259-235B-44FE-9836-6C8665431982}"/>
      </w:docPartPr>
      <w:docPartBody>
        <w:p w:rsidR="00000000" w:rsidRDefault="0068254A" w:rsidP="0068254A">
          <w:pPr>
            <w:pStyle w:val="7C1DE5D339454906B0F55C7D2A5B5FE9"/>
          </w:pPr>
          <w:r w:rsidRPr="00115049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2ADF213BE742452BAE6E8CEF124E4ED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68E44AB-1726-4B14-B5FF-A6622F95700B}"/>
      </w:docPartPr>
      <w:docPartBody>
        <w:p w:rsidR="00000000" w:rsidRDefault="0068254A" w:rsidP="0068254A">
          <w:pPr>
            <w:pStyle w:val="2ADF213BE742452BAE6E8CEF124E4ED7"/>
          </w:pPr>
          <w:r w:rsidRPr="00115049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9D6D5DA72A354F349E1C79D69189CAF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8C7AD81-4CB0-4A07-B7EE-24D4ECB98E32}"/>
      </w:docPartPr>
      <w:docPartBody>
        <w:p w:rsidR="00000000" w:rsidRDefault="0068254A" w:rsidP="0068254A">
          <w:pPr>
            <w:pStyle w:val="9D6D5DA72A354F349E1C79D69189CAF0"/>
          </w:pPr>
          <w:r w:rsidRPr="00115049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4855B0FEA91B45BDB21420C822F9362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6A2960D-66CA-4A6F-8589-6FEB4D9DF146}"/>
      </w:docPartPr>
      <w:docPartBody>
        <w:p w:rsidR="00000000" w:rsidRDefault="0068254A" w:rsidP="0068254A">
          <w:pPr>
            <w:pStyle w:val="4855B0FEA91B45BDB21420C822F93621"/>
          </w:pPr>
          <w:r w:rsidRPr="00115049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2EFB629A2BFB40A0AF611F8C739ED58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E55D4E9-5E1B-42AD-BBC8-E3D7B1AE016A}"/>
      </w:docPartPr>
      <w:docPartBody>
        <w:p w:rsidR="00000000" w:rsidRDefault="0068254A" w:rsidP="0068254A">
          <w:pPr>
            <w:pStyle w:val="2EFB629A2BFB40A0AF611F8C739ED588"/>
          </w:pPr>
          <w:r w:rsidRPr="00115049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7A66F77168AB4B778C15686716A425F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FF9EA38-6158-4A8B-8973-0D7D8413DD47}"/>
      </w:docPartPr>
      <w:docPartBody>
        <w:p w:rsidR="00000000" w:rsidRDefault="0068254A" w:rsidP="0068254A">
          <w:pPr>
            <w:pStyle w:val="7A66F77168AB4B778C15686716A425FE"/>
          </w:pPr>
          <w:r w:rsidRPr="00115049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1CABED511CCF41A8AD3DF67B408B8BD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77C562E-222A-4EF0-8490-16BF1131EF63}"/>
      </w:docPartPr>
      <w:docPartBody>
        <w:p w:rsidR="00000000" w:rsidRDefault="0068254A" w:rsidP="0068254A">
          <w:pPr>
            <w:pStyle w:val="1CABED511CCF41A8AD3DF67B408B8BD5"/>
          </w:pPr>
          <w:r w:rsidRPr="00115049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14025261D8B042D399648B153EC13FD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984E796-6CC1-411A-BEBA-59A4A07193A0}"/>
      </w:docPartPr>
      <w:docPartBody>
        <w:p w:rsidR="00000000" w:rsidRDefault="0068254A" w:rsidP="0068254A">
          <w:pPr>
            <w:pStyle w:val="14025261D8B042D399648B153EC13FDC"/>
          </w:pPr>
          <w:r w:rsidRPr="00115049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8F0598DF06ED4E50BCF620A044BA533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E1FFE4B-BE50-418C-BC75-8E9DA8C5C1DB}"/>
      </w:docPartPr>
      <w:docPartBody>
        <w:p w:rsidR="00000000" w:rsidRDefault="0068254A" w:rsidP="0068254A">
          <w:pPr>
            <w:pStyle w:val="8F0598DF06ED4E50BCF620A044BA5335"/>
          </w:pPr>
          <w:r w:rsidRPr="00115049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8ADCCC75D7774324BEE744D3A0F98E0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99552A0-4960-4294-AA86-140C377B778B}"/>
      </w:docPartPr>
      <w:docPartBody>
        <w:p w:rsidR="00000000" w:rsidRDefault="0068254A" w:rsidP="0068254A">
          <w:pPr>
            <w:pStyle w:val="8ADCCC75D7774324BEE744D3A0F98E0C"/>
          </w:pPr>
          <w:r w:rsidRPr="00115049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379CBE7220CC491C85EEF96D62E620D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4DFD27A-09D5-4C5E-A60D-A5C61A529E92}"/>
      </w:docPartPr>
      <w:docPartBody>
        <w:p w:rsidR="00000000" w:rsidRDefault="0068254A" w:rsidP="0068254A">
          <w:pPr>
            <w:pStyle w:val="379CBE7220CC491C85EEF96D62E620D4"/>
          </w:pPr>
          <w:r w:rsidRPr="00115049">
            <w:rPr>
              <w:rStyle w:val="Textedelespacerserv"/>
            </w:rPr>
            <w:t>Cliquez ou appuyez ici pour entrer du texte.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SimHei"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21CA"/>
    <w:rsid w:val="0007003E"/>
    <w:rsid w:val="000C0A3B"/>
    <w:rsid w:val="000D652B"/>
    <w:rsid w:val="00136068"/>
    <w:rsid w:val="00183D06"/>
    <w:rsid w:val="001D2702"/>
    <w:rsid w:val="00232472"/>
    <w:rsid w:val="00264177"/>
    <w:rsid w:val="002836DC"/>
    <w:rsid w:val="002C4057"/>
    <w:rsid w:val="002E3DE4"/>
    <w:rsid w:val="002F4178"/>
    <w:rsid w:val="0031120F"/>
    <w:rsid w:val="00312756"/>
    <w:rsid w:val="00342CB5"/>
    <w:rsid w:val="003669D4"/>
    <w:rsid w:val="003713FA"/>
    <w:rsid w:val="00377D7F"/>
    <w:rsid w:val="003803EB"/>
    <w:rsid w:val="003F2812"/>
    <w:rsid w:val="003F64C6"/>
    <w:rsid w:val="004604F6"/>
    <w:rsid w:val="00461CA5"/>
    <w:rsid w:val="004A6E3F"/>
    <w:rsid w:val="004B3B79"/>
    <w:rsid w:val="00517763"/>
    <w:rsid w:val="00535DAF"/>
    <w:rsid w:val="00571466"/>
    <w:rsid w:val="00594596"/>
    <w:rsid w:val="0068254A"/>
    <w:rsid w:val="006A4117"/>
    <w:rsid w:val="006C28DB"/>
    <w:rsid w:val="006F21CA"/>
    <w:rsid w:val="006F7D66"/>
    <w:rsid w:val="007354EA"/>
    <w:rsid w:val="007B3181"/>
    <w:rsid w:val="007E1DA7"/>
    <w:rsid w:val="00803D6B"/>
    <w:rsid w:val="008528BF"/>
    <w:rsid w:val="00864360"/>
    <w:rsid w:val="0089502B"/>
    <w:rsid w:val="00900EFA"/>
    <w:rsid w:val="00940CCA"/>
    <w:rsid w:val="00942B10"/>
    <w:rsid w:val="00964A5C"/>
    <w:rsid w:val="009A2A41"/>
    <w:rsid w:val="00A67720"/>
    <w:rsid w:val="00A744A7"/>
    <w:rsid w:val="00AD4A5D"/>
    <w:rsid w:val="00B2389C"/>
    <w:rsid w:val="00B47E12"/>
    <w:rsid w:val="00BB7B67"/>
    <w:rsid w:val="00BC0FF4"/>
    <w:rsid w:val="00C24771"/>
    <w:rsid w:val="00CF6D79"/>
    <w:rsid w:val="00DB5E9E"/>
    <w:rsid w:val="00DC5BD1"/>
    <w:rsid w:val="00E13A2F"/>
    <w:rsid w:val="00E30D6A"/>
    <w:rsid w:val="00EB54EC"/>
    <w:rsid w:val="00EC3459"/>
    <w:rsid w:val="00FC4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fr-FR" w:eastAsia="fr-F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link w:val="Titre1Car"/>
    <w:uiPriority w:val="1"/>
    <w:qFormat/>
    <w:rsid w:val="006F21CA"/>
    <w:pPr>
      <w:spacing w:before="120" w:after="120" w:line="240" w:lineRule="auto"/>
      <w:outlineLvl w:val="0"/>
    </w:pPr>
    <w:rPr>
      <w:rFonts w:asciiTheme="majorHAnsi" w:eastAsiaTheme="minorHAnsi" w:hAnsiTheme="majorHAnsi"/>
      <w:b/>
      <w:kern w:val="0"/>
      <w:szCs w:val="28"/>
      <w:lang w:eastAsia="en-US"/>
      <w14:ligatures w14:val="non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C68681D7B5B0453681F8E8283D374F82">
    <w:name w:val="C68681D7B5B0453681F8E8283D374F82"/>
    <w:rsid w:val="002836DC"/>
  </w:style>
  <w:style w:type="paragraph" w:customStyle="1" w:styleId="B6717F1660524223897B313218FF82CE">
    <w:name w:val="B6717F1660524223897B313218FF82CE"/>
    <w:rsid w:val="002836DC"/>
  </w:style>
  <w:style w:type="paragraph" w:customStyle="1" w:styleId="127F2FB9B37F4CE58DE7E9C7F174B643">
    <w:name w:val="127F2FB9B37F4CE58DE7E9C7F174B643"/>
    <w:rsid w:val="002836DC"/>
  </w:style>
  <w:style w:type="character" w:customStyle="1" w:styleId="Titre1Car">
    <w:name w:val="Titre 1 Car"/>
    <w:basedOn w:val="Policepardfaut"/>
    <w:link w:val="Titre1"/>
    <w:uiPriority w:val="1"/>
    <w:rsid w:val="006F21CA"/>
    <w:rPr>
      <w:rFonts w:asciiTheme="majorHAnsi" w:eastAsiaTheme="minorHAnsi" w:hAnsiTheme="majorHAnsi"/>
      <w:b/>
      <w:kern w:val="0"/>
      <w:szCs w:val="28"/>
      <w:lang w:eastAsia="en-US"/>
      <w14:ligatures w14:val="none"/>
    </w:rPr>
  </w:style>
  <w:style w:type="paragraph" w:customStyle="1" w:styleId="667B39DFCA0344DCB5A896D25E4B84A4">
    <w:name w:val="667B39DFCA0344DCB5A896D25E4B84A4"/>
    <w:rsid w:val="004A6E3F"/>
  </w:style>
  <w:style w:type="paragraph" w:customStyle="1" w:styleId="76576946605E4232B74F047248EE8D32">
    <w:name w:val="76576946605E4232B74F047248EE8D32"/>
    <w:rsid w:val="004A6E3F"/>
  </w:style>
  <w:style w:type="paragraph" w:customStyle="1" w:styleId="B5C05CE8C7A943F88A4369F4483F2836">
    <w:name w:val="B5C05CE8C7A943F88A4369F4483F2836"/>
    <w:rsid w:val="002836DC"/>
  </w:style>
  <w:style w:type="paragraph" w:customStyle="1" w:styleId="5723368E89C1430BA0FD4B59447F1003">
    <w:name w:val="5723368E89C1430BA0FD4B59447F1003"/>
    <w:rsid w:val="002836DC"/>
  </w:style>
  <w:style w:type="character" w:styleId="Textedelespacerserv">
    <w:name w:val="Placeholder Text"/>
    <w:basedOn w:val="Policepardfaut"/>
    <w:uiPriority w:val="99"/>
    <w:semiHidden/>
    <w:rsid w:val="0068254A"/>
    <w:rPr>
      <w:color w:val="808080"/>
    </w:rPr>
  </w:style>
  <w:style w:type="paragraph" w:styleId="Pieddepage">
    <w:name w:val="footer"/>
    <w:basedOn w:val="Normal"/>
    <w:link w:val="PieddepageCar"/>
    <w:uiPriority w:val="99"/>
    <w:rsid w:val="006F21CA"/>
    <w:pPr>
      <w:tabs>
        <w:tab w:val="center" w:pos="4680"/>
        <w:tab w:val="right" w:pos="9810"/>
      </w:tabs>
      <w:spacing w:before="200" w:after="0" w:line="240" w:lineRule="auto"/>
    </w:pPr>
    <w:rPr>
      <w:rFonts w:eastAsiaTheme="minorHAnsi"/>
      <w:kern w:val="0"/>
      <w:sz w:val="18"/>
      <w:lang w:eastAsia="en-US"/>
      <w14:ligatures w14:val="none"/>
    </w:rPr>
  </w:style>
  <w:style w:type="character" w:customStyle="1" w:styleId="PieddepageCar">
    <w:name w:val="Pied de page Car"/>
    <w:basedOn w:val="Policepardfaut"/>
    <w:link w:val="Pieddepage"/>
    <w:uiPriority w:val="99"/>
    <w:rsid w:val="006F21CA"/>
    <w:rPr>
      <w:rFonts w:eastAsiaTheme="minorHAnsi"/>
      <w:kern w:val="0"/>
      <w:sz w:val="18"/>
      <w:lang w:eastAsia="en-US"/>
      <w14:ligatures w14:val="none"/>
    </w:rPr>
  </w:style>
  <w:style w:type="paragraph" w:customStyle="1" w:styleId="D9E668875A4E48359D8E98D3112DC35E">
    <w:name w:val="D9E668875A4E48359D8E98D3112DC35E"/>
    <w:rsid w:val="00535DAF"/>
  </w:style>
  <w:style w:type="paragraph" w:customStyle="1" w:styleId="8E2FD3DBE73344829F160DD338BF6094">
    <w:name w:val="8E2FD3DBE73344829F160DD338BF6094"/>
    <w:rsid w:val="00535DAF"/>
  </w:style>
  <w:style w:type="paragraph" w:customStyle="1" w:styleId="26ECF33E2976486F812D63C9B3438250">
    <w:name w:val="26ECF33E2976486F812D63C9B3438250"/>
    <w:rsid w:val="00535DAF"/>
  </w:style>
  <w:style w:type="paragraph" w:customStyle="1" w:styleId="945433A50B264864BC222A204C726E30">
    <w:name w:val="945433A50B264864BC222A204C726E30"/>
    <w:rsid w:val="00535DAF"/>
  </w:style>
  <w:style w:type="paragraph" w:customStyle="1" w:styleId="5C8E2F0FF15944529A33386FAED2F7B4">
    <w:name w:val="5C8E2F0FF15944529A33386FAED2F7B4"/>
    <w:rsid w:val="00535DAF"/>
  </w:style>
  <w:style w:type="paragraph" w:customStyle="1" w:styleId="299C7086F6DA4B4BBB5B86D3584A86AC">
    <w:name w:val="299C7086F6DA4B4BBB5B86D3584A86AC"/>
    <w:rsid w:val="00535DAF"/>
  </w:style>
  <w:style w:type="paragraph" w:customStyle="1" w:styleId="33A14B61CC1842868AC24A81587AEBA5">
    <w:name w:val="33A14B61CC1842868AC24A81587AEBA5"/>
    <w:rsid w:val="00900EFA"/>
  </w:style>
  <w:style w:type="paragraph" w:customStyle="1" w:styleId="D4008F7931AF4942A7A4085E318911DA">
    <w:name w:val="D4008F7931AF4942A7A4085E318911DA"/>
    <w:rsid w:val="00900EFA"/>
  </w:style>
  <w:style w:type="paragraph" w:customStyle="1" w:styleId="8AD1A6EF663C4832B2CA9E01F475EE67">
    <w:name w:val="8AD1A6EF663C4832B2CA9E01F475EE67"/>
    <w:rsid w:val="00900EFA"/>
  </w:style>
  <w:style w:type="paragraph" w:customStyle="1" w:styleId="AB333C3BC4B9494586881A807CAA825E">
    <w:name w:val="AB333C3BC4B9494586881A807CAA825E"/>
    <w:rsid w:val="00900EFA"/>
  </w:style>
  <w:style w:type="paragraph" w:customStyle="1" w:styleId="A5502CB2CA524ACDAAF032EC954C0420">
    <w:name w:val="A5502CB2CA524ACDAAF032EC954C0420"/>
    <w:rsid w:val="00900EFA"/>
  </w:style>
  <w:style w:type="paragraph" w:customStyle="1" w:styleId="169C5027D0694B31B25EE792206518A5">
    <w:name w:val="169C5027D0694B31B25EE792206518A5"/>
    <w:rsid w:val="00900EFA"/>
  </w:style>
  <w:style w:type="paragraph" w:customStyle="1" w:styleId="D849746AE1FE4799BFFECFC618B803EC">
    <w:name w:val="D849746AE1FE4799BFFECFC618B803EC"/>
    <w:rsid w:val="00535DAF"/>
  </w:style>
  <w:style w:type="paragraph" w:customStyle="1" w:styleId="A34E85414F0D4D2596404E65572D203D">
    <w:name w:val="A34E85414F0D4D2596404E65572D203D"/>
    <w:rsid w:val="00900EFA"/>
  </w:style>
  <w:style w:type="paragraph" w:customStyle="1" w:styleId="B399DBEDBB1241C4917CE702A6E2D5F9">
    <w:name w:val="B399DBEDBB1241C4917CE702A6E2D5F9"/>
    <w:rsid w:val="00BB7B67"/>
  </w:style>
  <w:style w:type="paragraph" w:customStyle="1" w:styleId="B0EA1D8FDC4B4833A7984701D1D7A360">
    <w:name w:val="B0EA1D8FDC4B4833A7984701D1D7A360"/>
    <w:rsid w:val="00900EFA"/>
  </w:style>
  <w:style w:type="paragraph" w:customStyle="1" w:styleId="847CFD14A89D4EC185744DA80AB6A583">
    <w:name w:val="847CFD14A89D4EC185744DA80AB6A583"/>
    <w:rsid w:val="00BB7B67"/>
  </w:style>
  <w:style w:type="paragraph" w:customStyle="1" w:styleId="0764AA4A763D4CBA916431A1944528FF">
    <w:name w:val="0764AA4A763D4CBA916431A1944528FF"/>
    <w:rsid w:val="00900EFA"/>
  </w:style>
  <w:style w:type="paragraph" w:customStyle="1" w:styleId="0026F3838D664C228DF0B5F629501AB1">
    <w:name w:val="0026F3838D664C228DF0B5F629501AB1"/>
    <w:rsid w:val="00900EFA"/>
  </w:style>
  <w:style w:type="paragraph" w:customStyle="1" w:styleId="3DC686CB654045FA94CF08764C58E66A">
    <w:name w:val="3DC686CB654045FA94CF08764C58E66A"/>
    <w:rsid w:val="00900EFA"/>
  </w:style>
  <w:style w:type="paragraph" w:customStyle="1" w:styleId="7B44B21A64DC4E829BA002C8D5A60C74">
    <w:name w:val="7B44B21A64DC4E829BA002C8D5A60C74"/>
    <w:rsid w:val="00900EFA"/>
  </w:style>
  <w:style w:type="paragraph" w:customStyle="1" w:styleId="27B9D7AC456B408AB52AA6948B3800C9">
    <w:name w:val="27B9D7AC456B408AB52AA6948B3800C9"/>
    <w:rsid w:val="00900EFA"/>
  </w:style>
  <w:style w:type="paragraph" w:customStyle="1" w:styleId="31158DE86DB54F1085AEF8CD751BF894">
    <w:name w:val="31158DE86DB54F1085AEF8CD751BF894"/>
    <w:rsid w:val="00900EFA"/>
  </w:style>
  <w:style w:type="paragraph" w:customStyle="1" w:styleId="5358976339F24E0985B760873FC4B7A3">
    <w:name w:val="5358976339F24E0985B760873FC4B7A3"/>
    <w:rsid w:val="00900EFA"/>
  </w:style>
  <w:style w:type="paragraph" w:customStyle="1" w:styleId="E895F6A495754BEF96EEF19BE1822166">
    <w:name w:val="E895F6A495754BEF96EEF19BE1822166"/>
    <w:rsid w:val="00900EFA"/>
  </w:style>
  <w:style w:type="paragraph" w:customStyle="1" w:styleId="5DD4C4089B7640148B0D4FA46F9D4A5E">
    <w:name w:val="5DD4C4089B7640148B0D4FA46F9D4A5E"/>
    <w:rsid w:val="00BB7B67"/>
  </w:style>
  <w:style w:type="paragraph" w:customStyle="1" w:styleId="A8EE1920FE624F67B8556DE9D560F318">
    <w:name w:val="A8EE1920FE624F67B8556DE9D560F318"/>
    <w:rsid w:val="00BB7B67"/>
  </w:style>
  <w:style w:type="paragraph" w:customStyle="1" w:styleId="ACF61FB0F3B8450589E52907DB6882D7">
    <w:name w:val="ACF61FB0F3B8450589E52907DB6882D7"/>
    <w:rsid w:val="00BB7B67"/>
  </w:style>
  <w:style w:type="paragraph" w:customStyle="1" w:styleId="D0B1001A0F0D450F9F53296D2EFFF716">
    <w:name w:val="D0B1001A0F0D450F9F53296D2EFFF716"/>
    <w:rsid w:val="00BB7B67"/>
  </w:style>
  <w:style w:type="paragraph" w:customStyle="1" w:styleId="2AFB7FABC4714A71B0EAD5613178142B">
    <w:name w:val="2AFB7FABC4714A71B0EAD5613178142B"/>
    <w:rsid w:val="00BB7B67"/>
  </w:style>
  <w:style w:type="paragraph" w:customStyle="1" w:styleId="0ADA4FD74DB34E0180AE40BE0DF60B56">
    <w:name w:val="0ADA4FD74DB34E0180AE40BE0DF60B56"/>
    <w:rsid w:val="00BB7B67"/>
  </w:style>
  <w:style w:type="paragraph" w:customStyle="1" w:styleId="382A411CDE0B49B98FA5A0A3F84C536C">
    <w:name w:val="382A411CDE0B49B98FA5A0A3F84C536C"/>
    <w:rsid w:val="00BB7B67"/>
  </w:style>
  <w:style w:type="paragraph" w:customStyle="1" w:styleId="1C2C45AD28A04A0AA87A1E7E44285A1E">
    <w:name w:val="1C2C45AD28A04A0AA87A1E7E44285A1E"/>
    <w:rsid w:val="00BB7B67"/>
  </w:style>
  <w:style w:type="paragraph" w:customStyle="1" w:styleId="A38C07044990468CB123ECCA36D76821">
    <w:name w:val="A38C07044990468CB123ECCA36D76821"/>
    <w:rsid w:val="00BB7B67"/>
  </w:style>
  <w:style w:type="paragraph" w:customStyle="1" w:styleId="754A1D3602F042A78E2A9B7A9014F3A6">
    <w:name w:val="754A1D3602F042A78E2A9B7A9014F3A6"/>
    <w:rsid w:val="00BB7B67"/>
  </w:style>
  <w:style w:type="paragraph" w:customStyle="1" w:styleId="EC4E2AAF084448829B6482B48822A8E2">
    <w:name w:val="EC4E2AAF084448829B6482B48822A8E2"/>
    <w:rsid w:val="00BB7B67"/>
  </w:style>
  <w:style w:type="paragraph" w:customStyle="1" w:styleId="42749FB0B506448F867612BC41D25474">
    <w:name w:val="42749FB0B506448F867612BC41D25474"/>
    <w:rsid w:val="00BB7B67"/>
  </w:style>
  <w:style w:type="paragraph" w:customStyle="1" w:styleId="DFD5EF817CDD4FA59EC0AB3B740CDB07">
    <w:name w:val="DFD5EF817CDD4FA59EC0AB3B740CDB07"/>
    <w:rsid w:val="00BB7B67"/>
  </w:style>
  <w:style w:type="paragraph" w:customStyle="1" w:styleId="3D43A1EC2A56433BB338807184F39E7E">
    <w:name w:val="3D43A1EC2A56433BB338807184F39E7E"/>
    <w:rsid w:val="00BB7B67"/>
  </w:style>
  <w:style w:type="paragraph" w:customStyle="1" w:styleId="E1D5E265F05F4182B0830E45E442BCB9">
    <w:name w:val="E1D5E265F05F4182B0830E45E442BCB9"/>
    <w:rsid w:val="00BB7B67"/>
  </w:style>
  <w:style w:type="paragraph" w:customStyle="1" w:styleId="E2F2A72DC80B467BAA73C4F0A9C2B20A">
    <w:name w:val="E2F2A72DC80B467BAA73C4F0A9C2B20A"/>
    <w:rsid w:val="00BB7B67"/>
  </w:style>
  <w:style w:type="paragraph" w:customStyle="1" w:styleId="6D291928F9994FFABA992EF9AE1DA805">
    <w:name w:val="6D291928F9994FFABA992EF9AE1DA805"/>
    <w:rsid w:val="00BB7B67"/>
  </w:style>
  <w:style w:type="paragraph" w:customStyle="1" w:styleId="5150F01EC31B4EDBAD91B1D7CDF0CD9B">
    <w:name w:val="5150F01EC31B4EDBAD91B1D7CDF0CD9B"/>
    <w:rsid w:val="00BB7B67"/>
  </w:style>
  <w:style w:type="paragraph" w:customStyle="1" w:styleId="DB942DC24C7D4D81A4A073BEE6045A83">
    <w:name w:val="DB942DC24C7D4D81A4A073BEE6045A83"/>
    <w:rsid w:val="00BB7B67"/>
  </w:style>
  <w:style w:type="paragraph" w:customStyle="1" w:styleId="49D7F735B61547DE8D9DA734E92C44F5">
    <w:name w:val="49D7F735B61547DE8D9DA734E92C44F5"/>
    <w:rsid w:val="00BB7B67"/>
  </w:style>
  <w:style w:type="paragraph" w:customStyle="1" w:styleId="281984A3051C48809CA27D7C4F233801">
    <w:name w:val="281984A3051C48809CA27D7C4F233801"/>
    <w:rsid w:val="00BB7B67"/>
  </w:style>
  <w:style w:type="paragraph" w:customStyle="1" w:styleId="D0D195EE0206499F89F9F154F2BE58FD">
    <w:name w:val="D0D195EE0206499F89F9F154F2BE58FD"/>
    <w:rsid w:val="00BB7B67"/>
  </w:style>
  <w:style w:type="paragraph" w:customStyle="1" w:styleId="2EB692BF1030416BAE77973267BAED8D">
    <w:name w:val="2EB692BF1030416BAE77973267BAED8D"/>
    <w:rsid w:val="00BB7B67"/>
  </w:style>
  <w:style w:type="paragraph" w:customStyle="1" w:styleId="1BE7725DDD594168AD0820B32274AD29">
    <w:name w:val="1BE7725DDD594168AD0820B32274AD29"/>
    <w:rsid w:val="00BB7B67"/>
  </w:style>
  <w:style w:type="paragraph" w:customStyle="1" w:styleId="4E674E3AE28946A791852E66C38DC689">
    <w:name w:val="4E674E3AE28946A791852E66C38DC689"/>
    <w:rsid w:val="00BB7B67"/>
  </w:style>
  <w:style w:type="paragraph" w:customStyle="1" w:styleId="47D28D71A3B24FF580DD7BF9E88F6C29">
    <w:name w:val="47D28D71A3B24FF580DD7BF9E88F6C29"/>
    <w:rsid w:val="00BB7B67"/>
  </w:style>
  <w:style w:type="paragraph" w:customStyle="1" w:styleId="A07799196CF342CDB4077AF69A7176FF">
    <w:name w:val="A07799196CF342CDB4077AF69A7176FF"/>
    <w:rsid w:val="00BB7B67"/>
  </w:style>
  <w:style w:type="paragraph" w:customStyle="1" w:styleId="70833948FADE4C03B22C8AC82F391CD8">
    <w:name w:val="70833948FADE4C03B22C8AC82F391CD8"/>
    <w:rsid w:val="00BB7B67"/>
  </w:style>
  <w:style w:type="paragraph" w:customStyle="1" w:styleId="D3CB77049DCD42A89E9998DB86B86560">
    <w:name w:val="D3CB77049DCD42A89E9998DB86B86560"/>
    <w:rsid w:val="00BB7B67"/>
  </w:style>
  <w:style w:type="paragraph" w:customStyle="1" w:styleId="422B9B48AB104E278A7BCF902A067621">
    <w:name w:val="422B9B48AB104E278A7BCF902A067621"/>
    <w:rsid w:val="004604F6"/>
  </w:style>
  <w:style w:type="paragraph" w:customStyle="1" w:styleId="BF6E1D1487AE4A7688B12C0EB4E6AF6F">
    <w:name w:val="BF6E1D1487AE4A7688B12C0EB4E6AF6F"/>
    <w:rsid w:val="004604F6"/>
  </w:style>
  <w:style w:type="paragraph" w:customStyle="1" w:styleId="AC9D148FFCD54D7AA9D998DD4C6F0E39">
    <w:name w:val="AC9D148FFCD54D7AA9D998DD4C6F0E39"/>
    <w:rsid w:val="004604F6"/>
  </w:style>
  <w:style w:type="paragraph" w:customStyle="1" w:styleId="7F15824F4D514724A45E8C4D63CF040A">
    <w:name w:val="7F15824F4D514724A45E8C4D63CF040A"/>
    <w:rsid w:val="000C0A3B"/>
  </w:style>
  <w:style w:type="paragraph" w:customStyle="1" w:styleId="F07BC9D681644676BC935429DF6FEA8E">
    <w:name w:val="F07BC9D681644676BC935429DF6FEA8E"/>
    <w:rsid w:val="000D652B"/>
  </w:style>
  <w:style w:type="paragraph" w:customStyle="1" w:styleId="15BD20A1D613450B81E91F13864605DB">
    <w:name w:val="15BD20A1D613450B81E91F13864605DB"/>
    <w:rsid w:val="00803D6B"/>
  </w:style>
  <w:style w:type="paragraph" w:customStyle="1" w:styleId="10AB314F1FAA4D7BAA6FED495C82DA56">
    <w:name w:val="10AB314F1FAA4D7BAA6FED495C82DA56"/>
    <w:rsid w:val="00803D6B"/>
  </w:style>
  <w:style w:type="paragraph" w:customStyle="1" w:styleId="E9B22DF563CF455C91638207E114E539">
    <w:name w:val="E9B22DF563CF455C91638207E114E539"/>
    <w:rsid w:val="00803D6B"/>
  </w:style>
  <w:style w:type="paragraph" w:customStyle="1" w:styleId="9216DF31A7C4457DB1D3FD50DDBB49AE">
    <w:name w:val="9216DF31A7C4457DB1D3FD50DDBB49AE"/>
    <w:rsid w:val="00803D6B"/>
  </w:style>
  <w:style w:type="paragraph" w:customStyle="1" w:styleId="B52D385459EE4534BC1FEFDC78CACCA8">
    <w:name w:val="B52D385459EE4534BC1FEFDC78CACCA8"/>
    <w:rsid w:val="00803D6B"/>
  </w:style>
  <w:style w:type="paragraph" w:customStyle="1" w:styleId="644A793994F74566AA629B8C1F2D1A87">
    <w:name w:val="644A793994F74566AA629B8C1F2D1A87"/>
    <w:rsid w:val="00803D6B"/>
  </w:style>
  <w:style w:type="paragraph" w:customStyle="1" w:styleId="0E1E154185834201AB26DBF595E01D9E">
    <w:name w:val="0E1E154185834201AB26DBF595E01D9E"/>
    <w:rsid w:val="00803D6B"/>
  </w:style>
  <w:style w:type="paragraph" w:customStyle="1" w:styleId="FE81E6B75233490CA4C52ACE8A5940EA">
    <w:name w:val="FE81E6B75233490CA4C52ACE8A5940EA"/>
    <w:rsid w:val="00803D6B"/>
  </w:style>
  <w:style w:type="paragraph" w:customStyle="1" w:styleId="68A7C4C049784A6D8323DF895D9C7C48">
    <w:name w:val="68A7C4C049784A6D8323DF895D9C7C48"/>
    <w:rsid w:val="00803D6B"/>
  </w:style>
  <w:style w:type="paragraph" w:customStyle="1" w:styleId="504D709EB0A44FE3B214CFB659D5C64B">
    <w:name w:val="504D709EB0A44FE3B214CFB659D5C64B"/>
    <w:rsid w:val="00803D6B"/>
  </w:style>
  <w:style w:type="paragraph" w:customStyle="1" w:styleId="5025F55E2BAC4A0B9AD3558C45060D4F">
    <w:name w:val="5025F55E2BAC4A0B9AD3558C45060D4F"/>
    <w:rsid w:val="00803D6B"/>
  </w:style>
  <w:style w:type="paragraph" w:customStyle="1" w:styleId="24396F0C694946B8AD9A7C781E0684E9">
    <w:name w:val="24396F0C694946B8AD9A7C781E0684E9"/>
    <w:rsid w:val="00803D6B"/>
  </w:style>
  <w:style w:type="paragraph" w:customStyle="1" w:styleId="C2F53B2AEC12482EB658517266DF0696">
    <w:name w:val="C2F53B2AEC12482EB658517266DF0696"/>
    <w:rsid w:val="00803D6B"/>
  </w:style>
  <w:style w:type="paragraph" w:customStyle="1" w:styleId="B098C59215D44552881B76EDC06F277F">
    <w:name w:val="B098C59215D44552881B76EDC06F277F"/>
    <w:rsid w:val="00803D6B"/>
  </w:style>
  <w:style w:type="paragraph" w:customStyle="1" w:styleId="960E8DAD09B1491F9CC364BE1117808C">
    <w:name w:val="960E8DAD09B1491F9CC364BE1117808C"/>
    <w:rsid w:val="00803D6B"/>
  </w:style>
  <w:style w:type="paragraph" w:customStyle="1" w:styleId="A7B1A6E3825146B9AD4300E0103EDD29">
    <w:name w:val="A7B1A6E3825146B9AD4300E0103EDD29"/>
    <w:rsid w:val="00803D6B"/>
  </w:style>
  <w:style w:type="paragraph" w:customStyle="1" w:styleId="886EB458464642BC9C95C0AB1B5634BF">
    <w:name w:val="886EB458464642BC9C95C0AB1B5634BF"/>
    <w:rsid w:val="00803D6B"/>
  </w:style>
  <w:style w:type="paragraph" w:customStyle="1" w:styleId="6BCD5FC824FD44A287FE8E5BAC5E83C0">
    <w:name w:val="6BCD5FC824FD44A287FE8E5BAC5E83C0"/>
    <w:rsid w:val="00803D6B"/>
  </w:style>
  <w:style w:type="paragraph" w:customStyle="1" w:styleId="053D2C8023E6481C89CFCB550D9DE175">
    <w:name w:val="053D2C8023E6481C89CFCB550D9DE175"/>
    <w:rsid w:val="00803D6B"/>
  </w:style>
  <w:style w:type="paragraph" w:customStyle="1" w:styleId="889E4D4F56A348E6AF5A845F07FD279C">
    <w:name w:val="889E4D4F56A348E6AF5A845F07FD279C"/>
    <w:rsid w:val="00803D6B"/>
  </w:style>
  <w:style w:type="paragraph" w:customStyle="1" w:styleId="CAA34DD7D7DE40C98987E3F91A2DAF14">
    <w:name w:val="CAA34DD7D7DE40C98987E3F91A2DAF14"/>
    <w:rsid w:val="00803D6B"/>
  </w:style>
  <w:style w:type="paragraph" w:customStyle="1" w:styleId="5D4774218F5849F3B37E368D11F8D9FB">
    <w:name w:val="5D4774218F5849F3B37E368D11F8D9FB"/>
    <w:rsid w:val="00803D6B"/>
  </w:style>
  <w:style w:type="paragraph" w:customStyle="1" w:styleId="297AF4813366486782F983ED7905864F">
    <w:name w:val="297AF4813366486782F983ED7905864F"/>
    <w:rsid w:val="00377D7F"/>
  </w:style>
  <w:style w:type="paragraph" w:customStyle="1" w:styleId="C13DAF03B1514808BAD02DA98C1C5387">
    <w:name w:val="C13DAF03B1514808BAD02DA98C1C5387"/>
    <w:rsid w:val="00377D7F"/>
  </w:style>
  <w:style w:type="paragraph" w:customStyle="1" w:styleId="28808F45A0B044F4A76421E45485EF94">
    <w:name w:val="28808F45A0B044F4A76421E45485EF94"/>
    <w:rsid w:val="00377D7F"/>
  </w:style>
  <w:style w:type="paragraph" w:customStyle="1" w:styleId="30E1CCF7A9A64640A3895B4D6271A16C">
    <w:name w:val="30E1CCF7A9A64640A3895B4D6271A16C"/>
    <w:rsid w:val="00342CB5"/>
  </w:style>
  <w:style w:type="paragraph" w:customStyle="1" w:styleId="09B26037BE434A48A09E1CA829235A6B">
    <w:name w:val="09B26037BE434A48A09E1CA829235A6B"/>
    <w:rsid w:val="00342CB5"/>
  </w:style>
  <w:style w:type="paragraph" w:customStyle="1" w:styleId="14D7344F06E8426F87521B934FBA4FE2">
    <w:name w:val="14D7344F06E8426F87521B934FBA4FE2"/>
    <w:rsid w:val="00342CB5"/>
  </w:style>
  <w:style w:type="paragraph" w:customStyle="1" w:styleId="15DE5D5C64D64920B1106AB63615B247">
    <w:name w:val="15DE5D5C64D64920B1106AB63615B247"/>
    <w:rsid w:val="00342CB5"/>
  </w:style>
  <w:style w:type="paragraph" w:customStyle="1" w:styleId="48F083E6B2FF4A828FFFF34518154255">
    <w:name w:val="48F083E6B2FF4A828FFFF34518154255"/>
    <w:rsid w:val="001D2702"/>
  </w:style>
  <w:style w:type="paragraph" w:customStyle="1" w:styleId="02F3D4F16EB14D34B40188E35138BABE">
    <w:name w:val="02F3D4F16EB14D34B40188E35138BABE"/>
    <w:rsid w:val="001D2702"/>
  </w:style>
  <w:style w:type="paragraph" w:customStyle="1" w:styleId="851A14C30E2B416C8E16069A8F6063E8">
    <w:name w:val="851A14C30E2B416C8E16069A8F6063E8"/>
    <w:rsid w:val="001D2702"/>
  </w:style>
  <w:style w:type="paragraph" w:customStyle="1" w:styleId="2D55749B97604352BECBFC0E864E4FA8">
    <w:name w:val="2D55749B97604352BECBFC0E864E4FA8"/>
    <w:rsid w:val="001D2702"/>
  </w:style>
  <w:style w:type="paragraph" w:customStyle="1" w:styleId="AF5ED59C7CAE45F692486AA33F1C8119">
    <w:name w:val="AF5ED59C7CAE45F692486AA33F1C8119"/>
    <w:rsid w:val="001D2702"/>
  </w:style>
  <w:style w:type="paragraph" w:customStyle="1" w:styleId="DC642CDDCC6F49F8B792F5528C5B53AA">
    <w:name w:val="DC642CDDCC6F49F8B792F5528C5B53AA"/>
    <w:rsid w:val="001D2702"/>
  </w:style>
  <w:style w:type="paragraph" w:customStyle="1" w:styleId="00FF1EA35A2745F5852878664E84D51D">
    <w:name w:val="00FF1EA35A2745F5852878664E84D51D"/>
    <w:rsid w:val="001D2702"/>
  </w:style>
  <w:style w:type="paragraph" w:customStyle="1" w:styleId="7C1DE5D339454906B0F55C7D2A5B5FE9">
    <w:name w:val="7C1DE5D339454906B0F55C7D2A5B5FE9"/>
    <w:rsid w:val="0068254A"/>
  </w:style>
  <w:style w:type="paragraph" w:customStyle="1" w:styleId="70EF9F24297D4D61B54F8BDEC277BAD8">
    <w:name w:val="70EF9F24297D4D61B54F8BDEC277BAD8"/>
    <w:rsid w:val="0068254A"/>
  </w:style>
  <w:style w:type="paragraph" w:customStyle="1" w:styleId="2ADF213BE742452BAE6E8CEF124E4ED7">
    <w:name w:val="2ADF213BE742452BAE6E8CEF124E4ED7"/>
    <w:rsid w:val="0068254A"/>
  </w:style>
  <w:style w:type="paragraph" w:customStyle="1" w:styleId="613C127C62F94EC98D94103A716A21F0">
    <w:name w:val="613C127C62F94EC98D94103A716A21F0"/>
    <w:rsid w:val="0068254A"/>
  </w:style>
  <w:style w:type="paragraph" w:customStyle="1" w:styleId="9D6D5DA72A354F349E1C79D69189CAF0">
    <w:name w:val="9D6D5DA72A354F349E1C79D69189CAF0"/>
    <w:rsid w:val="0068254A"/>
  </w:style>
  <w:style w:type="paragraph" w:customStyle="1" w:styleId="0F73EC3059A642B8BE9511A84FC2565B">
    <w:name w:val="0F73EC3059A642B8BE9511A84FC2565B"/>
    <w:rsid w:val="0068254A"/>
  </w:style>
  <w:style w:type="paragraph" w:customStyle="1" w:styleId="4855B0FEA91B45BDB21420C822F93621">
    <w:name w:val="4855B0FEA91B45BDB21420C822F93621"/>
    <w:rsid w:val="0068254A"/>
  </w:style>
  <w:style w:type="paragraph" w:customStyle="1" w:styleId="2EFB629A2BFB40A0AF611F8C739ED588">
    <w:name w:val="2EFB629A2BFB40A0AF611F8C739ED588"/>
    <w:rsid w:val="0068254A"/>
  </w:style>
  <w:style w:type="paragraph" w:customStyle="1" w:styleId="7A66F77168AB4B778C15686716A425FE">
    <w:name w:val="7A66F77168AB4B778C15686716A425FE"/>
    <w:rsid w:val="0068254A"/>
  </w:style>
  <w:style w:type="paragraph" w:customStyle="1" w:styleId="1CABED511CCF41A8AD3DF67B408B8BD5">
    <w:name w:val="1CABED511CCF41A8AD3DF67B408B8BD5"/>
    <w:rsid w:val="0068254A"/>
  </w:style>
  <w:style w:type="paragraph" w:customStyle="1" w:styleId="14025261D8B042D399648B153EC13FDC">
    <w:name w:val="14025261D8B042D399648B153EC13FDC"/>
    <w:rsid w:val="0068254A"/>
  </w:style>
  <w:style w:type="paragraph" w:customStyle="1" w:styleId="8F0598DF06ED4E50BCF620A044BA5335">
    <w:name w:val="8F0598DF06ED4E50BCF620A044BA5335"/>
    <w:rsid w:val="0068254A"/>
  </w:style>
  <w:style w:type="paragraph" w:customStyle="1" w:styleId="8ADCCC75D7774324BEE744D3A0F98E0C">
    <w:name w:val="8ADCCC75D7774324BEE744D3A0F98E0C"/>
    <w:rsid w:val="0068254A"/>
  </w:style>
  <w:style w:type="paragraph" w:customStyle="1" w:styleId="379CBE7220CC491C85EEF96D62E620D4">
    <w:name w:val="379CBE7220CC491C85EEF96D62E620D4"/>
    <w:rsid w:val="0068254A"/>
  </w:style>
  <w:style w:type="paragraph" w:customStyle="1" w:styleId="EF52B1EDADD243F4BDD51014A2DAB755">
    <w:name w:val="EF52B1EDADD243F4BDD51014A2DAB755"/>
    <w:rsid w:val="0068254A"/>
  </w:style>
  <w:style w:type="paragraph" w:customStyle="1" w:styleId="86A620E01E5949E1BEDA3E4B360BC649">
    <w:name w:val="86A620E01E5949E1BEDA3E4B360BC649"/>
    <w:rsid w:val="0068254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Contoso v2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155078"/>
      </a:accent1>
      <a:accent2>
        <a:srgbClr val="0F3955"/>
      </a:accent2>
      <a:accent3>
        <a:srgbClr val="BF678E"/>
      </a:accent3>
      <a:accent4>
        <a:srgbClr val="B2606E"/>
      </a:accent4>
      <a:accent5>
        <a:srgbClr val="731F1C"/>
      </a:accent5>
      <a:accent6>
        <a:srgbClr val="666666"/>
      </a:accent6>
      <a:hlink>
        <a:srgbClr val="BF678E"/>
      </a:hlink>
      <a:folHlink>
        <a:srgbClr val="731F1C"/>
      </a:folHlink>
    </a:clrScheme>
    <a:fontScheme name="Parent Teacher Forms">
      <a:majorFont>
        <a:latin typeface="Corbel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A6D10AB1828A0459822AED04D4BFAD7" ma:contentTypeVersion="14" ma:contentTypeDescription="Crée un document." ma:contentTypeScope="" ma:versionID="eeb99b7602d3618a2afacc189fc2c49d">
  <xsd:schema xmlns:xsd="http://www.w3.org/2001/XMLSchema" xmlns:xs="http://www.w3.org/2001/XMLSchema" xmlns:p="http://schemas.microsoft.com/office/2006/metadata/properties" xmlns:ns2="0decad9f-8fd6-4e76-8610-8b8ac49b8574" xmlns:ns3="6c273207-1554-4651-a439-ba9f827d4425" targetNamespace="http://schemas.microsoft.com/office/2006/metadata/properties" ma:root="true" ma:fieldsID="3a4793c7dabce0bc931b9e3f647c8ad1" ns2:_="" ns3:_="">
    <xsd:import namespace="0decad9f-8fd6-4e76-8610-8b8ac49b8574"/>
    <xsd:import namespace="6c273207-1554-4651-a439-ba9f827d442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ecad9f-8fd6-4e76-8610-8b8ac49b857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Balises d’images" ma:readOnly="false" ma:fieldId="{5cf76f15-5ced-4ddc-b409-7134ff3c332f}" ma:taxonomyMulti="true" ma:sspId="0402a89f-ee75-4b84-b542-57238684808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273207-1554-4651-a439-ba9f827d4425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0d6aaa40-e588-49f6-807c-a4fd996fb4dc}" ma:internalName="TaxCatchAll" ma:showField="CatchAllData" ma:web="6c273207-1554-4651-a439-ba9f827d442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c273207-1554-4651-a439-ba9f827d4425" xsi:nil="true"/>
    <lcf76f155ced4ddcb4097134ff3c332f xmlns="0decad9f-8fd6-4e76-8610-8b8ac49b8574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81E04C-6D1F-4A6F-94A3-3DA089C77732}"/>
</file>

<file path=customXml/itemProps2.xml><?xml version="1.0" encoding="utf-8"?>
<ds:datastoreItem xmlns:ds="http://schemas.openxmlformats.org/officeDocument/2006/customXml" ds:itemID="{A441E1F2-339E-4817-A64B-6533FBAFA91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178C99C-8428-4D30-8CF7-6533AF03103D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08AD0C41-A4F0-42A7-B037-DFA2CD2109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Formulaire d’affectation pour sortie scolaire.dotx</Template>
  <TotalTime>0</TotalTime>
  <Pages>10</Pages>
  <Words>1757</Words>
  <Characters>9664</Characters>
  <Application>Microsoft Office Word</Application>
  <DocSecurity>0</DocSecurity>
  <Lines>80</Lines>
  <Paragraphs>22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Marine Vieillet</dc:creator>
  <cp:keywords/>
  <dc:description/>
  <cp:lastModifiedBy>Marine Vieillet</cp:lastModifiedBy>
  <cp:revision>14</cp:revision>
  <dcterms:created xsi:type="dcterms:W3CDTF">2026-03-16T08:40:00Z</dcterms:created>
  <dcterms:modified xsi:type="dcterms:W3CDTF">2026-04-29T13:52:00Z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0x010100FA6D10AB1828A0459822AED04D4BFAD7</vt:lpwstr>
  </property>
</Properties>
</file>